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C54" w:rsidRDefault="005A7C54" w:rsidP="005A7C54">
      <w:pPr>
        <w:pBdr>
          <w:bottom w:val="single" w:sz="4" w:space="1" w:color="auto"/>
        </w:pBdr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СПРФ – Социалистическая партия Российской Федерации</w:t>
      </w:r>
    </w:p>
    <w:p w:rsidR="00736E3C" w:rsidRPr="00A12796" w:rsidRDefault="00660BE9" w:rsidP="00736E3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Нью-горбачевщина</w:t>
      </w:r>
    </w:p>
    <w:p w:rsidR="00504F98" w:rsidRDefault="00660BE9" w:rsidP="00D9775B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Российские так называемые левые делятся на два лагеря. </w:t>
      </w:r>
      <w:r w:rsidR="008F0351">
        <w:rPr>
          <w:rFonts w:ascii="Times New Roman" w:hAnsi="Times New Roman" w:cs="Times New Roman"/>
          <w:bCs/>
          <w:sz w:val="28"/>
          <w:szCs w:val="28"/>
        </w:rPr>
        <w:t xml:space="preserve">Это </w:t>
      </w:r>
      <w:r w:rsidR="00C17A1F">
        <w:rPr>
          <w:rFonts w:ascii="Times New Roman" w:hAnsi="Times New Roman" w:cs="Times New Roman"/>
          <w:bCs/>
          <w:sz w:val="28"/>
          <w:szCs w:val="28"/>
        </w:rPr>
        <w:t xml:space="preserve">очевидно </w:t>
      </w:r>
      <w:r w:rsidR="007C6356">
        <w:rPr>
          <w:rFonts w:ascii="Times New Roman" w:hAnsi="Times New Roman" w:cs="Times New Roman"/>
          <w:bCs/>
          <w:sz w:val="28"/>
          <w:szCs w:val="28"/>
        </w:rPr>
        <w:t xml:space="preserve">уже </w:t>
      </w:r>
      <w:r w:rsidR="00EA244B">
        <w:rPr>
          <w:rFonts w:ascii="Times New Roman" w:hAnsi="Times New Roman" w:cs="Times New Roman"/>
          <w:bCs/>
          <w:sz w:val="28"/>
          <w:szCs w:val="28"/>
        </w:rPr>
        <w:t xml:space="preserve">не только </w:t>
      </w:r>
      <w:r w:rsidR="008F0351">
        <w:rPr>
          <w:rFonts w:ascii="Times New Roman" w:hAnsi="Times New Roman" w:cs="Times New Roman"/>
          <w:bCs/>
          <w:sz w:val="28"/>
          <w:szCs w:val="28"/>
        </w:rPr>
        <w:t xml:space="preserve">идеологически, </w:t>
      </w:r>
      <w:r w:rsidR="00EA244B">
        <w:rPr>
          <w:rFonts w:ascii="Times New Roman" w:hAnsi="Times New Roman" w:cs="Times New Roman"/>
          <w:bCs/>
          <w:sz w:val="28"/>
          <w:szCs w:val="28"/>
        </w:rPr>
        <w:t xml:space="preserve">но </w:t>
      </w:r>
      <w:r w:rsidR="008F0351">
        <w:rPr>
          <w:rFonts w:ascii="Times New Roman" w:hAnsi="Times New Roman" w:cs="Times New Roman"/>
          <w:bCs/>
          <w:sz w:val="28"/>
          <w:szCs w:val="28"/>
        </w:rPr>
        <w:t xml:space="preserve">и организационно.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Первый </w:t>
      </w:r>
      <w:r w:rsidR="00C17A1F">
        <w:rPr>
          <w:rFonts w:ascii="Times New Roman" w:hAnsi="Times New Roman" w:cs="Times New Roman"/>
          <w:bCs/>
          <w:sz w:val="28"/>
          <w:szCs w:val="28"/>
        </w:rPr>
        <w:t xml:space="preserve">лагерь </w:t>
      </w:r>
      <w:r>
        <w:rPr>
          <w:rFonts w:ascii="Times New Roman" w:hAnsi="Times New Roman" w:cs="Times New Roman"/>
          <w:bCs/>
          <w:sz w:val="28"/>
          <w:szCs w:val="28"/>
        </w:rPr>
        <w:t xml:space="preserve">суть есть </w:t>
      </w:r>
      <w:r w:rsidR="007D237D">
        <w:rPr>
          <w:rFonts w:ascii="Times New Roman" w:hAnsi="Times New Roman" w:cs="Times New Roman"/>
          <w:bCs/>
          <w:sz w:val="28"/>
          <w:szCs w:val="28"/>
        </w:rPr>
        <w:t xml:space="preserve">банальные </w:t>
      </w:r>
      <w:r>
        <w:rPr>
          <w:rFonts w:ascii="Times New Roman" w:hAnsi="Times New Roman" w:cs="Times New Roman"/>
          <w:bCs/>
          <w:sz w:val="28"/>
          <w:szCs w:val="28"/>
        </w:rPr>
        <w:t>реакционеры, которые в лучшем случае хотят восстановить буквально прошлый Советский Союз</w:t>
      </w:r>
      <w:r w:rsidR="0069437A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а в худшем </w:t>
      </w:r>
      <w:r w:rsidR="0069437A">
        <w:rPr>
          <w:rFonts w:ascii="Times New Roman" w:hAnsi="Times New Roman" w:cs="Times New Roman"/>
          <w:bCs/>
          <w:sz w:val="28"/>
          <w:szCs w:val="28"/>
        </w:rPr>
        <w:t xml:space="preserve">тянут </w:t>
      </w:r>
      <w:r w:rsidR="00E34E67">
        <w:rPr>
          <w:rFonts w:ascii="Times New Roman" w:hAnsi="Times New Roman" w:cs="Times New Roman"/>
          <w:bCs/>
          <w:sz w:val="28"/>
          <w:szCs w:val="28"/>
        </w:rPr>
        <w:t xml:space="preserve">уже </w:t>
      </w:r>
      <w:r w:rsidR="0069437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какой-то </w:t>
      </w:r>
      <w:r w:rsidR="004D6F85">
        <w:rPr>
          <w:rFonts w:ascii="Times New Roman" w:hAnsi="Times New Roman" w:cs="Times New Roman"/>
          <w:bCs/>
          <w:sz w:val="28"/>
          <w:szCs w:val="28"/>
        </w:rPr>
        <w:t>нео</w:t>
      </w:r>
      <w:r>
        <w:rPr>
          <w:rFonts w:ascii="Times New Roman" w:hAnsi="Times New Roman" w:cs="Times New Roman"/>
          <w:bCs/>
          <w:sz w:val="28"/>
          <w:szCs w:val="28"/>
        </w:rPr>
        <w:t>феодализм с самодержавием, православием и народностью в стиле Победоносцева</w:t>
      </w:r>
      <w:r w:rsidR="00EA244B">
        <w:rPr>
          <w:rFonts w:ascii="Times New Roman" w:hAnsi="Times New Roman" w:cs="Times New Roman"/>
          <w:bCs/>
          <w:sz w:val="28"/>
          <w:szCs w:val="28"/>
        </w:rPr>
        <w:t>,</w:t>
      </w:r>
      <w:r w:rsidR="00C17A1F">
        <w:rPr>
          <w:rFonts w:ascii="Times New Roman" w:hAnsi="Times New Roman" w:cs="Times New Roman"/>
          <w:bCs/>
          <w:sz w:val="28"/>
          <w:szCs w:val="28"/>
        </w:rPr>
        <w:t xml:space="preserve"> все </w:t>
      </w:r>
      <w:r w:rsidR="00187C60">
        <w:rPr>
          <w:rFonts w:ascii="Times New Roman" w:hAnsi="Times New Roman" w:cs="Times New Roman"/>
          <w:bCs/>
          <w:sz w:val="28"/>
          <w:szCs w:val="28"/>
        </w:rPr>
        <w:t xml:space="preserve">более четким представителем </w:t>
      </w:r>
      <w:r w:rsidR="00D9775B">
        <w:rPr>
          <w:rFonts w:ascii="Times New Roman" w:hAnsi="Times New Roman" w:cs="Times New Roman"/>
          <w:bCs/>
          <w:sz w:val="28"/>
          <w:szCs w:val="28"/>
        </w:rPr>
        <w:t xml:space="preserve">которых </w:t>
      </w:r>
      <w:r w:rsidR="00C17A1F">
        <w:rPr>
          <w:rFonts w:ascii="Times New Roman" w:hAnsi="Times New Roman" w:cs="Times New Roman"/>
          <w:bCs/>
          <w:sz w:val="28"/>
          <w:szCs w:val="28"/>
        </w:rPr>
        <w:t xml:space="preserve">становится </w:t>
      </w:r>
      <w:r>
        <w:rPr>
          <w:rFonts w:ascii="Times New Roman" w:hAnsi="Times New Roman" w:cs="Times New Roman"/>
          <w:bCs/>
          <w:sz w:val="28"/>
          <w:szCs w:val="28"/>
        </w:rPr>
        <w:t>КПРФ и Ко</w:t>
      </w:r>
      <w:r w:rsidR="00C17A1F">
        <w:rPr>
          <w:rFonts w:ascii="Times New Roman" w:hAnsi="Times New Roman" w:cs="Times New Roman"/>
          <w:bCs/>
          <w:sz w:val="28"/>
          <w:szCs w:val="28"/>
        </w:rPr>
        <w:t>. И</w:t>
      </w:r>
      <w:r w:rsidR="00437C30">
        <w:rPr>
          <w:rFonts w:ascii="Times New Roman" w:hAnsi="Times New Roman" w:cs="Times New Roman"/>
          <w:bCs/>
          <w:sz w:val="28"/>
          <w:szCs w:val="28"/>
        </w:rPr>
        <w:t xml:space="preserve"> у</w:t>
      </w:r>
      <w:r w:rsidR="00504F98">
        <w:rPr>
          <w:rFonts w:ascii="Times New Roman" w:hAnsi="Times New Roman" w:cs="Times New Roman"/>
          <w:bCs/>
          <w:sz w:val="28"/>
          <w:szCs w:val="28"/>
        </w:rPr>
        <w:t xml:space="preserve">же ясно, что такая политика стелет красную дорожку </w:t>
      </w:r>
      <w:r w:rsidR="00C17A1F">
        <w:rPr>
          <w:rFonts w:ascii="Times New Roman" w:hAnsi="Times New Roman" w:cs="Times New Roman"/>
          <w:bCs/>
          <w:sz w:val="28"/>
          <w:szCs w:val="28"/>
        </w:rPr>
        <w:t xml:space="preserve">под ноги </w:t>
      </w:r>
      <w:r w:rsidR="00504F98">
        <w:rPr>
          <w:rFonts w:ascii="Times New Roman" w:hAnsi="Times New Roman" w:cs="Times New Roman"/>
          <w:bCs/>
          <w:sz w:val="28"/>
          <w:szCs w:val="28"/>
        </w:rPr>
        <w:t>буржуазии</w:t>
      </w:r>
      <w:r w:rsidR="00504F98" w:rsidRPr="00504F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1B2E">
        <w:rPr>
          <w:rFonts w:ascii="Times New Roman" w:hAnsi="Times New Roman" w:cs="Times New Roman"/>
          <w:bCs/>
          <w:sz w:val="28"/>
          <w:szCs w:val="28"/>
        </w:rPr>
        <w:t xml:space="preserve">на самом деле </w:t>
      </w:r>
      <w:r w:rsidR="00504F98">
        <w:rPr>
          <w:rFonts w:ascii="Times New Roman" w:hAnsi="Times New Roman" w:cs="Times New Roman"/>
          <w:bCs/>
          <w:sz w:val="28"/>
          <w:szCs w:val="28"/>
        </w:rPr>
        <w:t>и что видно из унии КПРФ с нынешним режимом в рамках «системной оппозиции»</w:t>
      </w:r>
      <w:r w:rsidR="008F0351">
        <w:rPr>
          <w:rFonts w:ascii="Times New Roman" w:hAnsi="Times New Roman" w:cs="Times New Roman"/>
          <w:bCs/>
          <w:sz w:val="28"/>
          <w:szCs w:val="28"/>
        </w:rPr>
        <w:t xml:space="preserve"> тем более</w:t>
      </w:r>
      <w:r w:rsidR="00504F98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E34E67" w:rsidRDefault="00660BE9" w:rsidP="00D9775B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Второй лагерь наиболее четк</w:t>
      </w:r>
      <w:r w:rsidR="00187C60">
        <w:rPr>
          <w:rFonts w:ascii="Times New Roman" w:hAnsi="Times New Roman" w:cs="Times New Roman"/>
          <w:bCs/>
          <w:sz w:val="28"/>
          <w:szCs w:val="28"/>
        </w:rPr>
        <w:t>о представлен, с одной стороны, РКРП-КПСС сотоварищи; а с другой стороны организациями наподобие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ОКП</w:t>
      </w:r>
      <w:r w:rsidR="00187C6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F0351">
        <w:rPr>
          <w:rFonts w:ascii="Times New Roman" w:hAnsi="Times New Roman" w:cs="Times New Roman"/>
          <w:bCs/>
          <w:sz w:val="28"/>
          <w:szCs w:val="28"/>
        </w:rPr>
        <w:t xml:space="preserve">созданными </w:t>
      </w:r>
      <w:r w:rsidR="00D9775B">
        <w:rPr>
          <w:rFonts w:ascii="Times New Roman" w:hAnsi="Times New Roman" w:cs="Times New Roman"/>
          <w:bCs/>
          <w:sz w:val="28"/>
          <w:szCs w:val="28"/>
        </w:rPr>
        <w:t xml:space="preserve">наиболее демократически настроенными </w:t>
      </w:r>
      <w:r w:rsidR="002A4BC3">
        <w:rPr>
          <w:rFonts w:ascii="Times New Roman" w:hAnsi="Times New Roman" w:cs="Times New Roman"/>
          <w:bCs/>
          <w:sz w:val="28"/>
          <w:szCs w:val="28"/>
        </w:rPr>
        <w:t xml:space="preserve">выходцами из </w:t>
      </w:r>
      <w:r w:rsidR="008F0351">
        <w:rPr>
          <w:rFonts w:ascii="Times New Roman" w:hAnsi="Times New Roman" w:cs="Times New Roman"/>
          <w:bCs/>
          <w:sz w:val="28"/>
          <w:szCs w:val="28"/>
        </w:rPr>
        <w:t>КПРФ в процессе борьбы с зюгановской бандой.</w:t>
      </w:r>
      <w:r w:rsidR="00187C60">
        <w:rPr>
          <w:rFonts w:ascii="Times New Roman" w:hAnsi="Times New Roman" w:cs="Times New Roman"/>
          <w:bCs/>
          <w:sz w:val="28"/>
          <w:szCs w:val="28"/>
        </w:rPr>
        <w:t xml:space="preserve"> А вот этот лагерь, и о чем пойдет речь ниже, немощен в силу этакой нью-горбачевщины. </w:t>
      </w:r>
      <w:r w:rsidR="007C2A2D">
        <w:rPr>
          <w:rFonts w:ascii="Times New Roman" w:hAnsi="Times New Roman" w:cs="Times New Roman"/>
          <w:bCs/>
          <w:sz w:val="28"/>
          <w:szCs w:val="28"/>
        </w:rPr>
        <w:t xml:space="preserve">Этот лагерь </w:t>
      </w:r>
      <w:r w:rsidR="00187C60">
        <w:rPr>
          <w:rFonts w:ascii="Times New Roman" w:hAnsi="Times New Roman" w:cs="Times New Roman"/>
          <w:bCs/>
          <w:sz w:val="28"/>
          <w:szCs w:val="28"/>
        </w:rPr>
        <w:t xml:space="preserve">вроде бы </w:t>
      </w:r>
      <w:r w:rsidR="007D237D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187C60">
        <w:rPr>
          <w:rFonts w:ascii="Times New Roman" w:hAnsi="Times New Roman" w:cs="Times New Roman"/>
          <w:bCs/>
          <w:sz w:val="28"/>
          <w:szCs w:val="28"/>
        </w:rPr>
        <w:t>за модернизацию Советской власти, но что это такое, име</w:t>
      </w:r>
      <w:r w:rsidR="007C2A2D">
        <w:rPr>
          <w:rFonts w:ascii="Times New Roman" w:hAnsi="Times New Roman" w:cs="Times New Roman"/>
          <w:bCs/>
          <w:sz w:val="28"/>
          <w:szCs w:val="28"/>
        </w:rPr>
        <w:t>е</w:t>
      </w:r>
      <w:r w:rsidR="00187C60">
        <w:rPr>
          <w:rFonts w:ascii="Times New Roman" w:hAnsi="Times New Roman" w:cs="Times New Roman"/>
          <w:bCs/>
          <w:sz w:val="28"/>
          <w:szCs w:val="28"/>
        </w:rPr>
        <w:t>т настолько смутное представление, что ничем не лучше Горбачева</w:t>
      </w:r>
      <w:r w:rsidR="007D237D">
        <w:rPr>
          <w:rFonts w:ascii="Times New Roman" w:hAnsi="Times New Roman" w:cs="Times New Roman"/>
          <w:bCs/>
          <w:sz w:val="28"/>
          <w:szCs w:val="28"/>
        </w:rPr>
        <w:t xml:space="preserve"> на заре перестройки</w:t>
      </w:r>
      <w:r w:rsidR="00187C60">
        <w:rPr>
          <w:rFonts w:ascii="Times New Roman" w:hAnsi="Times New Roman" w:cs="Times New Roman"/>
          <w:bCs/>
          <w:sz w:val="28"/>
          <w:szCs w:val="28"/>
        </w:rPr>
        <w:t>, который тоже звал туда, не знаю куда.</w:t>
      </w:r>
      <w:r w:rsidR="00E34E6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C2A2D" w:rsidRDefault="007C2A2D" w:rsidP="00D9775B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такое обвинение </w:t>
      </w:r>
      <w:r w:rsidR="007D237D">
        <w:rPr>
          <w:rFonts w:ascii="Times New Roman" w:hAnsi="Times New Roman" w:cs="Times New Roman"/>
          <w:bCs/>
          <w:sz w:val="28"/>
          <w:szCs w:val="28"/>
        </w:rPr>
        <w:t>возмут</w:t>
      </w:r>
      <w:r w:rsidR="00D63B85">
        <w:rPr>
          <w:rFonts w:ascii="Times New Roman" w:hAnsi="Times New Roman" w:cs="Times New Roman"/>
          <w:bCs/>
          <w:sz w:val="28"/>
          <w:szCs w:val="28"/>
        </w:rPr>
        <w:t>я</w:t>
      </w:r>
      <w:r w:rsidR="007D237D"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r w:rsidR="003828D7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7D237D">
        <w:rPr>
          <w:rFonts w:ascii="Times New Roman" w:hAnsi="Times New Roman" w:cs="Times New Roman"/>
          <w:bCs/>
          <w:sz w:val="28"/>
          <w:szCs w:val="28"/>
        </w:rPr>
        <w:t>Тюлькин от имени РКРП</w:t>
      </w:r>
      <w:r w:rsidR="0043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237D">
        <w:rPr>
          <w:rFonts w:ascii="Times New Roman" w:hAnsi="Times New Roman" w:cs="Times New Roman"/>
          <w:bCs/>
          <w:sz w:val="28"/>
          <w:szCs w:val="28"/>
        </w:rPr>
        <w:t>– да мы всегда и везде писали,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заяв</w:t>
      </w:r>
      <w:r w:rsidR="00C17A1F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т он,</w:t>
      </w:r>
      <w:r w:rsidR="007D237D">
        <w:rPr>
          <w:rFonts w:ascii="Times New Roman" w:hAnsi="Times New Roman" w:cs="Times New Roman"/>
          <w:bCs/>
          <w:sz w:val="28"/>
          <w:szCs w:val="28"/>
        </w:rPr>
        <w:t xml:space="preserve"> что мы ортодоксальные марксисты</w:t>
      </w:r>
      <w:r w:rsidR="003828D7">
        <w:rPr>
          <w:rFonts w:ascii="Times New Roman" w:hAnsi="Times New Roman" w:cs="Times New Roman"/>
          <w:bCs/>
          <w:sz w:val="28"/>
          <w:szCs w:val="28"/>
        </w:rPr>
        <w:t>,</w:t>
      </w:r>
      <w:r w:rsidR="007D237D">
        <w:rPr>
          <w:rFonts w:ascii="Times New Roman" w:hAnsi="Times New Roman" w:cs="Times New Roman"/>
          <w:bCs/>
          <w:sz w:val="28"/>
          <w:szCs w:val="28"/>
        </w:rPr>
        <w:t xml:space="preserve"> мы прокляли горбачевщину на все лады в своих программных документах и так далее и тому подобное</w:t>
      </w:r>
      <w:r w:rsidR="003828D7">
        <w:rPr>
          <w:rFonts w:ascii="Times New Roman" w:hAnsi="Times New Roman" w:cs="Times New Roman"/>
          <w:bCs/>
          <w:sz w:val="28"/>
          <w:szCs w:val="28"/>
        </w:rPr>
        <w:t xml:space="preserve">; и </w:t>
      </w:r>
      <w:r w:rsidR="007D237D">
        <w:rPr>
          <w:rFonts w:ascii="Times New Roman" w:hAnsi="Times New Roman" w:cs="Times New Roman"/>
          <w:bCs/>
          <w:sz w:val="28"/>
          <w:szCs w:val="28"/>
        </w:rPr>
        <w:t>Лакеев с друзьями из ОКП – да мы самое лучшее, что было в КПРФ, поэтому на нас и ополчились.</w:t>
      </w:r>
      <w:r w:rsidR="00201B2E">
        <w:rPr>
          <w:rFonts w:ascii="Times New Roman" w:hAnsi="Times New Roman" w:cs="Times New Roman"/>
          <w:bCs/>
          <w:sz w:val="28"/>
          <w:szCs w:val="28"/>
        </w:rPr>
        <w:t xml:space="preserve"> Но факт остается фактом. Нью-горбачевщина процветает пышным цветом в документах </w:t>
      </w:r>
      <w:r w:rsidR="00E34E67">
        <w:rPr>
          <w:rFonts w:ascii="Times New Roman" w:hAnsi="Times New Roman" w:cs="Times New Roman"/>
          <w:bCs/>
          <w:sz w:val="28"/>
          <w:szCs w:val="28"/>
        </w:rPr>
        <w:t xml:space="preserve">и деятельности </w:t>
      </w:r>
      <w:r w:rsidR="00201B2E">
        <w:rPr>
          <w:rFonts w:ascii="Times New Roman" w:hAnsi="Times New Roman" w:cs="Times New Roman"/>
          <w:bCs/>
          <w:sz w:val="28"/>
          <w:szCs w:val="28"/>
        </w:rPr>
        <w:t>второго лагеря</w:t>
      </w:r>
      <w:r w:rsidR="004D6F85">
        <w:rPr>
          <w:rFonts w:ascii="Times New Roman" w:hAnsi="Times New Roman" w:cs="Times New Roman"/>
          <w:bCs/>
          <w:sz w:val="28"/>
          <w:szCs w:val="28"/>
        </w:rPr>
        <w:t>,</w:t>
      </w:r>
      <w:r w:rsidR="00201B2E">
        <w:rPr>
          <w:rFonts w:ascii="Times New Roman" w:hAnsi="Times New Roman" w:cs="Times New Roman"/>
          <w:bCs/>
          <w:sz w:val="28"/>
          <w:szCs w:val="28"/>
        </w:rPr>
        <w:t xml:space="preserve"> и это наглядно подтверждается тем, что массовая поддержка </w:t>
      </w:r>
      <w:r w:rsidR="003828D7">
        <w:rPr>
          <w:rFonts w:ascii="Times New Roman" w:hAnsi="Times New Roman" w:cs="Times New Roman"/>
          <w:bCs/>
          <w:sz w:val="28"/>
          <w:szCs w:val="28"/>
        </w:rPr>
        <w:t xml:space="preserve">оного </w:t>
      </w:r>
      <w:r w:rsidR="00201B2E">
        <w:rPr>
          <w:rFonts w:ascii="Times New Roman" w:hAnsi="Times New Roman" w:cs="Times New Roman"/>
          <w:bCs/>
          <w:sz w:val="28"/>
          <w:szCs w:val="28"/>
        </w:rPr>
        <w:t>отсутствует</w:t>
      </w:r>
      <w:r w:rsidR="00201B2E" w:rsidRPr="00201B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1B2E">
        <w:rPr>
          <w:rFonts w:ascii="Times New Roman" w:hAnsi="Times New Roman" w:cs="Times New Roman"/>
          <w:bCs/>
          <w:sz w:val="28"/>
          <w:szCs w:val="28"/>
        </w:rPr>
        <w:t xml:space="preserve">до сих пор. Сколько </w:t>
      </w:r>
      <w:r w:rsidR="00887BBA">
        <w:rPr>
          <w:rFonts w:ascii="Times New Roman" w:hAnsi="Times New Roman" w:cs="Times New Roman"/>
          <w:bCs/>
          <w:sz w:val="28"/>
          <w:szCs w:val="28"/>
        </w:rPr>
        <w:t xml:space="preserve">уже </w:t>
      </w:r>
      <w:r w:rsidR="00201B2E">
        <w:rPr>
          <w:rFonts w:ascii="Times New Roman" w:hAnsi="Times New Roman" w:cs="Times New Roman"/>
          <w:bCs/>
          <w:sz w:val="28"/>
          <w:szCs w:val="28"/>
        </w:rPr>
        <w:t xml:space="preserve">лет РКРП?!.. То-то же. </w:t>
      </w:r>
      <w:r w:rsidR="00437C30">
        <w:rPr>
          <w:rFonts w:ascii="Times New Roman" w:hAnsi="Times New Roman" w:cs="Times New Roman"/>
          <w:bCs/>
          <w:sz w:val="28"/>
          <w:szCs w:val="28"/>
        </w:rPr>
        <w:t>Такая же участь настиг</w:t>
      </w:r>
      <w:r w:rsidR="007C6356">
        <w:rPr>
          <w:rFonts w:ascii="Times New Roman" w:hAnsi="Times New Roman" w:cs="Times New Roman"/>
          <w:bCs/>
          <w:sz w:val="28"/>
          <w:szCs w:val="28"/>
        </w:rPr>
        <w:t>нет</w:t>
      </w:r>
      <w:r w:rsidR="0043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28D7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201B2E">
        <w:rPr>
          <w:rFonts w:ascii="Times New Roman" w:hAnsi="Times New Roman" w:cs="Times New Roman"/>
          <w:bCs/>
          <w:sz w:val="28"/>
          <w:szCs w:val="28"/>
        </w:rPr>
        <w:t xml:space="preserve">ОКП </w:t>
      </w:r>
      <w:r w:rsidR="00D9775B">
        <w:rPr>
          <w:rFonts w:ascii="Times New Roman" w:hAnsi="Times New Roman" w:cs="Times New Roman"/>
          <w:bCs/>
          <w:sz w:val="28"/>
          <w:szCs w:val="28"/>
        </w:rPr>
        <w:t xml:space="preserve">исходя из </w:t>
      </w:r>
      <w:r w:rsidR="00201B2E">
        <w:rPr>
          <w:rFonts w:ascii="Times New Roman" w:hAnsi="Times New Roman" w:cs="Times New Roman"/>
          <w:bCs/>
          <w:sz w:val="28"/>
          <w:szCs w:val="28"/>
        </w:rPr>
        <w:t>нынешней динамик</w:t>
      </w:r>
      <w:r w:rsidR="00D9775B">
        <w:rPr>
          <w:rFonts w:ascii="Times New Roman" w:hAnsi="Times New Roman" w:cs="Times New Roman"/>
          <w:bCs/>
          <w:sz w:val="28"/>
          <w:szCs w:val="28"/>
        </w:rPr>
        <w:t>и</w:t>
      </w:r>
      <w:r w:rsidR="00201B2E">
        <w:rPr>
          <w:rFonts w:ascii="Times New Roman" w:hAnsi="Times New Roman" w:cs="Times New Roman"/>
          <w:bCs/>
          <w:sz w:val="28"/>
          <w:szCs w:val="28"/>
        </w:rPr>
        <w:t>.</w:t>
      </w:r>
    </w:p>
    <w:p w:rsidR="00F17664" w:rsidRDefault="00887BBA" w:rsidP="00D9775B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Конечно, в</w:t>
      </w:r>
      <w:r w:rsidR="00437C30">
        <w:rPr>
          <w:rFonts w:ascii="Times New Roman" w:hAnsi="Times New Roman" w:cs="Times New Roman"/>
          <w:bCs/>
          <w:sz w:val="28"/>
          <w:szCs w:val="28"/>
        </w:rPr>
        <w:t xml:space="preserve"> отличие от реакционеров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7C30">
        <w:rPr>
          <w:rFonts w:ascii="Times New Roman" w:hAnsi="Times New Roman" w:cs="Times New Roman"/>
          <w:bCs/>
          <w:sz w:val="28"/>
          <w:szCs w:val="28"/>
        </w:rPr>
        <w:t xml:space="preserve">не вызывает сомнений </w:t>
      </w:r>
      <w:r w:rsidR="00B961A9">
        <w:rPr>
          <w:rFonts w:ascii="Times New Roman" w:hAnsi="Times New Roman" w:cs="Times New Roman"/>
          <w:bCs/>
          <w:sz w:val="28"/>
          <w:szCs w:val="28"/>
        </w:rPr>
        <w:t xml:space="preserve">правота второго лагеря о </w:t>
      </w:r>
      <w:r w:rsidR="00437C30">
        <w:rPr>
          <w:rFonts w:ascii="Times New Roman" w:hAnsi="Times New Roman" w:cs="Times New Roman"/>
          <w:bCs/>
          <w:sz w:val="28"/>
          <w:szCs w:val="28"/>
        </w:rPr>
        <w:t>необходимост</w:t>
      </w:r>
      <w:r w:rsidR="00B961A9">
        <w:rPr>
          <w:rFonts w:ascii="Times New Roman" w:hAnsi="Times New Roman" w:cs="Times New Roman"/>
          <w:bCs/>
          <w:sz w:val="28"/>
          <w:szCs w:val="28"/>
        </w:rPr>
        <w:t>и</w:t>
      </w:r>
      <w:r w:rsidR="00437C30">
        <w:rPr>
          <w:rFonts w:ascii="Times New Roman" w:hAnsi="Times New Roman" w:cs="Times New Roman"/>
          <w:bCs/>
          <w:sz w:val="28"/>
          <w:szCs w:val="28"/>
        </w:rPr>
        <w:t xml:space="preserve"> демократизации Советской власти для победы над капиталом. Не вызывает сомнений, что демократизация заключается в механизме самоуправления трудовых коллективов как главных звеньев общества путем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советского представительства в виде фабзавкомов или Советов трудовых коллективов (СТК)</w:t>
      </w:r>
      <w:r w:rsidR="00D63B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9775B">
        <w:rPr>
          <w:rFonts w:ascii="Times New Roman" w:hAnsi="Times New Roman" w:cs="Times New Roman"/>
          <w:bCs/>
          <w:sz w:val="28"/>
          <w:szCs w:val="28"/>
        </w:rPr>
        <w:t>в основном пункте</w:t>
      </w:r>
      <w:r>
        <w:rPr>
          <w:rFonts w:ascii="Times New Roman" w:hAnsi="Times New Roman" w:cs="Times New Roman"/>
          <w:bCs/>
          <w:sz w:val="28"/>
          <w:szCs w:val="28"/>
        </w:rPr>
        <w:t xml:space="preserve">. Этот вопрос во втором лагере в целом и общем решенный. Но вот дальше </w:t>
      </w:r>
      <w:r w:rsidR="00C17A1F">
        <w:rPr>
          <w:rFonts w:ascii="Times New Roman" w:hAnsi="Times New Roman" w:cs="Times New Roman"/>
          <w:bCs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sz w:val="28"/>
          <w:szCs w:val="28"/>
        </w:rPr>
        <w:t>начинается сплошная болтология</w:t>
      </w:r>
      <w:r w:rsidR="00F17664">
        <w:rPr>
          <w:rFonts w:ascii="Times New Roman" w:hAnsi="Times New Roman" w:cs="Times New Roman"/>
          <w:bCs/>
          <w:sz w:val="28"/>
          <w:szCs w:val="28"/>
        </w:rPr>
        <w:t xml:space="preserve"> в стиле горбачевских времен</w:t>
      </w:r>
      <w:r>
        <w:rPr>
          <w:rFonts w:ascii="Times New Roman" w:hAnsi="Times New Roman" w:cs="Times New Roman"/>
          <w:bCs/>
          <w:sz w:val="28"/>
          <w:szCs w:val="28"/>
        </w:rPr>
        <w:t xml:space="preserve">. Много общих фраз – и никакой конкретики. </w:t>
      </w:r>
      <w:r w:rsidR="00B961A9">
        <w:rPr>
          <w:rFonts w:ascii="Times New Roman" w:hAnsi="Times New Roman" w:cs="Times New Roman"/>
          <w:bCs/>
          <w:sz w:val="28"/>
          <w:szCs w:val="28"/>
        </w:rPr>
        <w:t>К примеру, е</w:t>
      </w:r>
      <w:r>
        <w:rPr>
          <w:rFonts w:ascii="Times New Roman" w:hAnsi="Times New Roman" w:cs="Times New Roman"/>
          <w:bCs/>
          <w:sz w:val="28"/>
          <w:szCs w:val="28"/>
        </w:rPr>
        <w:t>сли кто-</w:t>
      </w:r>
      <w:r w:rsidR="00D63B85">
        <w:rPr>
          <w:rFonts w:ascii="Times New Roman" w:hAnsi="Times New Roman" w:cs="Times New Roman"/>
          <w:bCs/>
          <w:sz w:val="28"/>
          <w:szCs w:val="28"/>
        </w:rPr>
        <w:t>то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скажет ясно и</w:t>
      </w:r>
      <w:r w:rsidR="00D63B85">
        <w:rPr>
          <w:rFonts w:ascii="Times New Roman" w:hAnsi="Times New Roman" w:cs="Times New Roman"/>
          <w:bCs/>
          <w:sz w:val="28"/>
          <w:szCs w:val="28"/>
        </w:rPr>
        <w:t xml:space="preserve"> четко</w:t>
      </w:r>
      <w:r>
        <w:rPr>
          <w:rFonts w:ascii="Times New Roman" w:hAnsi="Times New Roman" w:cs="Times New Roman"/>
          <w:bCs/>
          <w:sz w:val="28"/>
          <w:szCs w:val="28"/>
        </w:rPr>
        <w:t>, чем отличаются лакеевск</w:t>
      </w:r>
      <w:r w:rsidR="00F17664">
        <w:rPr>
          <w:rFonts w:ascii="Times New Roman" w:hAnsi="Times New Roman" w:cs="Times New Roman"/>
          <w:bCs/>
          <w:sz w:val="28"/>
          <w:szCs w:val="28"/>
        </w:rPr>
        <w:t>о-тюлькинск</w:t>
      </w:r>
      <w:r>
        <w:rPr>
          <w:rFonts w:ascii="Times New Roman" w:hAnsi="Times New Roman" w:cs="Times New Roman"/>
          <w:bCs/>
          <w:sz w:val="28"/>
          <w:szCs w:val="28"/>
        </w:rPr>
        <w:t>ие СТК</w:t>
      </w:r>
      <w:r w:rsidR="00F17664">
        <w:rPr>
          <w:rFonts w:ascii="Times New Roman" w:hAnsi="Times New Roman" w:cs="Times New Roman"/>
          <w:bCs/>
          <w:sz w:val="28"/>
          <w:szCs w:val="28"/>
        </w:rPr>
        <w:t xml:space="preserve"> от горбачевских, тому можно ставить памятник</w:t>
      </w:r>
      <w:r w:rsidR="00F17664" w:rsidRPr="00F176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7664">
        <w:rPr>
          <w:rFonts w:ascii="Times New Roman" w:hAnsi="Times New Roman" w:cs="Times New Roman"/>
          <w:bCs/>
          <w:sz w:val="28"/>
          <w:szCs w:val="28"/>
        </w:rPr>
        <w:t>при жизни.</w:t>
      </w:r>
      <w:r w:rsidR="00437C3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9775B" w:rsidRPr="00D9775B" w:rsidRDefault="007C6356" w:rsidP="00D9775B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D9775B" w:rsidRPr="00D9775B">
        <w:rPr>
          <w:rFonts w:ascii="Times New Roman" w:hAnsi="Times New Roman" w:cs="Times New Roman"/>
          <w:bCs/>
          <w:sz w:val="28"/>
          <w:szCs w:val="28"/>
        </w:rPr>
        <w:t xml:space="preserve">рошли те времена, когда можно было буденновской шашкой махать чуть ли ни по любому поводу. Прошли те времена, когда красные с белыми </w:t>
      </w:r>
      <w:r>
        <w:rPr>
          <w:rFonts w:ascii="Times New Roman" w:hAnsi="Times New Roman" w:cs="Times New Roman"/>
          <w:bCs/>
          <w:sz w:val="28"/>
          <w:szCs w:val="28"/>
        </w:rPr>
        <w:t xml:space="preserve">дрались </w:t>
      </w:r>
      <w:r w:rsidR="00D9775B" w:rsidRPr="00D9775B">
        <w:rPr>
          <w:rFonts w:ascii="Times New Roman" w:hAnsi="Times New Roman" w:cs="Times New Roman"/>
          <w:bCs/>
          <w:sz w:val="28"/>
          <w:szCs w:val="28"/>
        </w:rPr>
        <w:t xml:space="preserve">в открытом бою. Мы вступили в фазу более сложной борьбы, когда требуются знание не только марксизма-ленинизма «в целом», но и знание механизмов партийного и советского строительства; когда требуется понимание огромной важности перехода количества в качество, то есть, когда требуется понимание недопущения множества «мелочей», которые, накапливаясь, могут переломить хребет Советской власти. </w:t>
      </w:r>
    </w:p>
    <w:p w:rsidR="00C4225A" w:rsidRDefault="008F0351" w:rsidP="00D47AF9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Автор уже касался этой темы </w:t>
      </w:r>
      <w:hyperlink r:id="rId8" w:history="1">
        <w:r w:rsidRPr="008F0351">
          <w:rPr>
            <w:rStyle w:val="a8"/>
            <w:rFonts w:ascii="Times New Roman" w:hAnsi="Times New Roman" w:cs="Times New Roman"/>
            <w:bCs/>
            <w:sz w:val="28"/>
            <w:szCs w:val="28"/>
          </w:rPr>
          <w:t>http://forum-msk.org/material/economic/10809246.html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Но коль он призывает к еще большей конкретности, должен и сам ее</w:t>
      </w:r>
      <w:r w:rsidR="003828D7">
        <w:rPr>
          <w:rFonts w:ascii="Times New Roman" w:hAnsi="Times New Roman" w:cs="Times New Roman"/>
          <w:bCs/>
          <w:sz w:val="28"/>
          <w:szCs w:val="28"/>
        </w:rPr>
        <w:t xml:space="preserve"> проявить</w:t>
      </w:r>
      <w:r>
        <w:rPr>
          <w:rFonts w:ascii="Times New Roman" w:hAnsi="Times New Roman" w:cs="Times New Roman"/>
          <w:bCs/>
          <w:sz w:val="28"/>
          <w:szCs w:val="28"/>
        </w:rPr>
        <w:t>. Что ж, извольте.</w:t>
      </w:r>
      <w:r w:rsidR="003828D7">
        <w:rPr>
          <w:rFonts w:ascii="Times New Roman" w:hAnsi="Times New Roman" w:cs="Times New Roman"/>
          <w:bCs/>
          <w:sz w:val="28"/>
          <w:szCs w:val="28"/>
        </w:rPr>
        <w:t xml:space="preserve"> Первое: стремление РКРП-КПСС к производственным </w:t>
      </w:r>
      <w:r w:rsidR="001A69CA">
        <w:rPr>
          <w:rFonts w:ascii="Times New Roman" w:hAnsi="Times New Roman" w:cs="Times New Roman"/>
          <w:bCs/>
          <w:sz w:val="28"/>
          <w:szCs w:val="28"/>
        </w:rPr>
        <w:t xml:space="preserve">выборным </w:t>
      </w:r>
      <w:r w:rsidR="003828D7">
        <w:rPr>
          <w:rFonts w:ascii="Times New Roman" w:hAnsi="Times New Roman" w:cs="Times New Roman"/>
          <w:bCs/>
          <w:sz w:val="28"/>
          <w:szCs w:val="28"/>
        </w:rPr>
        <w:t>округам никакого отношения к определению самой структу</w:t>
      </w:r>
      <w:r w:rsidR="007C6356">
        <w:rPr>
          <w:rFonts w:ascii="Times New Roman" w:hAnsi="Times New Roman" w:cs="Times New Roman"/>
          <w:bCs/>
          <w:sz w:val="28"/>
          <w:szCs w:val="28"/>
        </w:rPr>
        <w:t xml:space="preserve">ры СТК </w:t>
      </w:r>
      <w:r w:rsidR="003828D7">
        <w:rPr>
          <w:rFonts w:ascii="Times New Roman" w:hAnsi="Times New Roman" w:cs="Times New Roman"/>
          <w:bCs/>
          <w:sz w:val="28"/>
          <w:szCs w:val="28"/>
        </w:rPr>
        <w:t xml:space="preserve">не имеет. К примеру, какая разница, какой дом строить, если исходный материал в виде кирпича никуда не годится?!.. Все равно </w:t>
      </w:r>
      <w:r w:rsidR="007C6356">
        <w:rPr>
          <w:rFonts w:ascii="Times New Roman" w:hAnsi="Times New Roman" w:cs="Times New Roman"/>
          <w:bCs/>
          <w:sz w:val="28"/>
          <w:szCs w:val="28"/>
        </w:rPr>
        <w:t xml:space="preserve">тот </w:t>
      </w:r>
      <w:r w:rsidR="003828D7">
        <w:rPr>
          <w:rFonts w:ascii="Times New Roman" w:hAnsi="Times New Roman" w:cs="Times New Roman"/>
          <w:bCs/>
          <w:sz w:val="28"/>
          <w:szCs w:val="28"/>
        </w:rPr>
        <w:t xml:space="preserve">рассыплется. Так и здесь. Никого </w:t>
      </w:r>
      <w:r w:rsidR="00D63B85">
        <w:rPr>
          <w:rFonts w:ascii="Times New Roman" w:hAnsi="Times New Roman" w:cs="Times New Roman"/>
          <w:bCs/>
          <w:sz w:val="28"/>
          <w:szCs w:val="28"/>
        </w:rPr>
        <w:t xml:space="preserve">из рабочих </w:t>
      </w:r>
      <w:r w:rsidR="003828D7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="007C6356">
        <w:rPr>
          <w:rFonts w:ascii="Times New Roman" w:hAnsi="Times New Roman" w:cs="Times New Roman"/>
          <w:bCs/>
          <w:sz w:val="28"/>
          <w:szCs w:val="28"/>
        </w:rPr>
        <w:t xml:space="preserve">будет особенно интересовать </w:t>
      </w:r>
      <w:r w:rsidR="003828D7">
        <w:rPr>
          <w:rFonts w:ascii="Times New Roman" w:hAnsi="Times New Roman" w:cs="Times New Roman"/>
          <w:bCs/>
          <w:sz w:val="28"/>
          <w:szCs w:val="28"/>
        </w:rPr>
        <w:t>формат выборов в городской-областной и так далее Совет, с чем РКРП-КПСС носится как курица с яйцом</w:t>
      </w:r>
      <w:r w:rsidR="00C17A1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A69CA">
        <w:rPr>
          <w:rFonts w:ascii="Times New Roman" w:hAnsi="Times New Roman" w:cs="Times New Roman"/>
          <w:bCs/>
          <w:sz w:val="28"/>
          <w:szCs w:val="28"/>
        </w:rPr>
        <w:t>если</w:t>
      </w:r>
      <w:r w:rsidR="00C17A1F">
        <w:rPr>
          <w:rFonts w:ascii="Times New Roman" w:hAnsi="Times New Roman" w:cs="Times New Roman"/>
          <w:bCs/>
          <w:sz w:val="28"/>
          <w:szCs w:val="28"/>
        </w:rPr>
        <w:t xml:space="preserve"> на самом </w:t>
      </w:r>
      <w:r w:rsidR="001A69CA">
        <w:rPr>
          <w:rFonts w:ascii="Times New Roman" w:hAnsi="Times New Roman" w:cs="Times New Roman"/>
          <w:bCs/>
          <w:sz w:val="28"/>
          <w:szCs w:val="28"/>
        </w:rPr>
        <w:t>совгос</w:t>
      </w:r>
      <w:r w:rsidR="00C17A1F">
        <w:rPr>
          <w:rFonts w:ascii="Times New Roman" w:hAnsi="Times New Roman" w:cs="Times New Roman"/>
          <w:bCs/>
          <w:sz w:val="28"/>
          <w:szCs w:val="28"/>
        </w:rPr>
        <w:t>предприятии</w:t>
      </w:r>
      <w:r w:rsidR="001A69CA">
        <w:rPr>
          <w:rFonts w:ascii="Times New Roman" w:hAnsi="Times New Roman" w:cs="Times New Roman"/>
          <w:bCs/>
          <w:sz w:val="28"/>
          <w:szCs w:val="28"/>
        </w:rPr>
        <w:t>, где распределяются ресурсы и мощности,</w:t>
      </w:r>
      <w:r w:rsidR="00C17A1F">
        <w:rPr>
          <w:rFonts w:ascii="Times New Roman" w:hAnsi="Times New Roman" w:cs="Times New Roman"/>
          <w:bCs/>
          <w:sz w:val="28"/>
          <w:szCs w:val="28"/>
        </w:rPr>
        <w:t xml:space="preserve"> будет бюрократический диктат администрации. </w:t>
      </w:r>
      <w:r w:rsidR="001A69CA">
        <w:rPr>
          <w:rFonts w:ascii="Times New Roman" w:hAnsi="Times New Roman" w:cs="Times New Roman"/>
          <w:bCs/>
          <w:sz w:val="28"/>
          <w:szCs w:val="28"/>
        </w:rPr>
        <w:t xml:space="preserve">С таким диктатом ее представители </w:t>
      </w:r>
      <w:r w:rsidR="003E2B96">
        <w:rPr>
          <w:rFonts w:ascii="Times New Roman" w:hAnsi="Times New Roman" w:cs="Times New Roman"/>
          <w:bCs/>
          <w:sz w:val="28"/>
          <w:szCs w:val="28"/>
        </w:rPr>
        <w:t>заполон</w:t>
      </w:r>
      <w:r w:rsidR="00D63B85">
        <w:rPr>
          <w:rFonts w:ascii="Times New Roman" w:hAnsi="Times New Roman" w:cs="Times New Roman"/>
          <w:bCs/>
          <w:sz w:val="28"/>
          <w:szCs w:val="28"/>
        </w:rPr>
        <w:t>ят</w:t>
      </w:r>
      <w:r w:rsidR="003E2B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9775B">
        <w:rPr>
          <w:rFonts w:ascii="Times New Roman" w:hAnsi="Times New Roman" w:cs="Times New Roman"/>
          <w:bCs/>
          <w:sz w:val="28"/>
          <w:szCs w:val="28"/>
        </w:rPr>
        <w:t xml:space="preserve">хоть как выбираемые </w:t>
      </w:r>
      <w:r w:rsidR="001A69CA">
        <w:rPr>
          <w:rFonts w:ascii="Times New Roman" w:hAnsi="Times New Roman" w:cs="Times New Roman"/>
          <w:bCs/>
          <w:sz w:val="28"/>
          <w:szCs w:val="28"/>
        </w:rPr>
        <w:t xml:space="preserve">Советы </w:t>
      </w:r>
      <w:r w:rsidR="003E2B96">
        <w:rPr>
          <w:rFonts w:ascii="Times New Roman" w:hAnsi="Times New Roman" w:cs="Times New Roman"/>
          <w:bCs/>
          <w:sz w:val="28"/>
          <w:szCs w:val="28"/>
        </w:rPr>
        <w:t xml:space="preserve">рано или поздно </w:t>
      </w:r>
      <w:r w:rsidR="001A69CA">
        <w:rPr>
          <w:rFonts w:ascii="Times New Roman" w:hAnsi="Times New Roman" w:cs="Times New Roman"/>
          <w:bCs/>
          <w:sz w:val="28"/>
          <w:szCs w:val="28"/>
        </w:rPr>
        <w:t xml:space="preserve">и отсюда </w:t>
      </w:r>
      <w:r w:rsidR="007C6356">
        <w:rPr>
          <w:rFonts w:ascii="Times New Roman" w:hAnsi="Times New Roman" w:cs="Times New Roman"/>
          <w:bCs/>
          <w:sz w:val="28"/>
          <w:szCs w:val="28"/>
        </w:rPr>
        <w:t>один шаг</w:t>
      </w:r>
      <w:r w:rsidR="007C63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69CA">
        <w:rPr>
          <w:rFonts w:ascii="Times New Roman" w:hAnsi="Times New Roman" w:cs="Times New Roman"/>
          <w:bCs/>
          <w:sz w:val="28"/>
          <w:szCs w:val="28"/>
        </w:rPr>
        <w:t xml:space="preserve">к последующей власти </w:t>
      </w:r>
      <w:r w:rsidR="00C17A1F">
        <w:rPr>
          <w:rFonts w:ascii="Times New Roman" w:hAnsi="Times New Roman" w:cs="Times New Roman"/>
          <w:bCs/>
          <w:sz w:val="28"/>
          <w:szCs w:val="28"/>
        </w:rPr>
        <w:t>буржуазии.</w:t>
      </w:r>
      <w:r w:rsidR="003828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69CA">
        <w:rPr>
          <w:rFonts w:ascii="Times New Roman" w:hAnsi="Times New Roman" w:cs="Times New Roman"/>
          <w:bCs/>
          <w:sz w:val="28"/>
          <w:szCs w:val="28"/>
        </w:rPr>
        <w:t>А чтобы предотвратить это</w:t>
      </w:r>
      <w:r w:rsidR="003E2B96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1A69CA">
        <w:rPr>
          <w:rFonts w:ascii="Times New Roman" w:hAnsi="Times New Roman" w:cs="Times New Roman"/>
          <w:bCs/>
          <w:sz w:val="28"/>
          <w:szCs w:val="28"/>
        </w:rPr>
        <w:t xml:space="preserve">во-вторых, надо </w:t>
      </w:r>
      <w:r w:rsidR="00D63B85">
        <w:rPr>
          <w:rFonts w:ascii="Times New Roman" w:hAnsi="Times New Roman" w:cs="Times New Roman"/>
          <w:bCs/>
          <w:sz w:val="28"/>
          <w:szCs w:val="28"/>
        </w:rPr>
        <w:t xml:space="preserve">как раз </w:t>
      </w:r>
      <w:r w:rsidR="001A69CA">
        <w:rPr>
          <w:rFonts w:ascii="Times New Roman" w:hAnsi="Times New Roman" w:cs="Times New Roman"/>
          <w:bCs/>
          <w:sz w:val="28"/>
          <w:szCs w:val="28"/>
        </w:rPr>
        <w:t>определиться с</w:t>
      </w:r>
      <w:r w:rsidR="00B961A9">
        <w:rPr>
          <w:rFonts w:ascii="Times New Roman" w:hAnsi="Times New Roman" w:cs="Times New Roman"/>
          <w:bCs/>
          <w:sz w:val="28"/>
          <w:szCs w:val="28"/>
        </w:rPr>
        <w:t xml:space="preserve"> желаемой структурой СТК</w:t>
      </w:r>
      <w:r w:rsidR="001A69CA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D63B85">
        <w:rPr>
          <w:rFonts w:ascii="Times New Roman" w:hAnsi="Times New Roman" w:cs="Times New Roman"/>
          <w:bCs/>
          <w:sz w:val="28"/>
          <w:szCs w:val="28"/>
        </w:rPr>
        <w:t xml:space="preserve">в частности, неужели </w:t>
      </w:r>
      <w:r w:rsidR="001A69CA">
        <w:rPr>
          <w:rFonts w:ascii="Times New Roman" w:hAnsi="Times New Roman" w:cs="Times New Roman"/>
          <w:bCs/>
          <w:sz w:val="28"/>
          <w:szCs w:val="28"/>
        </w:rPr>
        <w:t xml:space="preserve">опять </w:t>
      </w:r>
      <w:r w:rsidR="00D63B85">
        <w:rPr>
          <w:rFonts w:ascii="Times New Roman" w:hAnsi="Times New Roman" w:cs="Times New Roman"/>
          <w:bCs/>
          <w:sz w:val="28"/>
          <w:szCs w:val="28"/>
        </w:rPr>
        <w:t xml:space="preserve">должно быть </w:t>
      </w:r>
      <w:r w:rsidR="001A69CA">
        <w:rPr>
          <w:rFonts w:ascii="Times New Roman" w:hAnsi="Times New Roman" w:cs="Times New Roman"/>
          <w:bCs/>
          <w:sz w:val="28"/>
          <w:szCs w:val="28"/>
        </w:rPr>
        <w:t xml:space="preserve">фактически буржуазное разделение властей </w:t>
      </w:r>
      <w:r w:rsidR="00D63B85">
        <w:rPr>
          <w:rFonts w:ascii="Times New Roman" w:hAnsi="Times New Roman" w:cs="Times New Roman"/>
          <w:bCs/>
          <w:sz w:val="28"/>
          <w:szCs w:val="28"/>
        </w:rPr>
        <w:t xml:space="preserve">путем отдельных выборов </w:t>
      </w:r>
      <w:r w:rsidR="003E2B96">
        <w:rPr>
          <w:rFonts w:ascii="Times New Roman" w:hAnsi="Times New Roman" w:cs="Times New Roman"/>
          <w:bCs/>
          <w:sz w:val="28"/>
          <w:szCs w:val="28"/>
        </w:rPr>
        <w:t xml:space="preserve">директора и СТК, причем у директора </w:t>
      </w:r>
      <w:r w:rsidR="00D9775B">
        <w:rPr>
          <w:rFonts w:ascii="Times New Roman" w:hAnsi="Times New Roman" w:cs="Times New Roman"/>
          <w:bCs/>
          <w:sz w:val="28"/>
          <w:szCs w:val="28"/>
        </w:rPr>
        <w:t xml:space="preserve">должно быть </w:t>
      </w:r>
      <w:r w:rsidR="003E2B96">
        <w:rPr>
          <w:rFonts w:ascii="Times New Roman" w:hAnsi="Times New Roman" w:cs="Times New Roman"/>
          <w:bCs/>
          <w:sz w:val="28"/>
          <w:szCs w:val="28"/>
        </w:rPr>
        <w:t xml:space="preserve">полномочий больше, как </w:t>
      </w:r>
      <w:r w:rsidR="00D63B85">
        <w:rPr>
          <w:rFonts w:ascii="Times New Roman" w:hAnsi="Times New Roman" w:cs="Times New Roman"/>
          <w:bCs/>
          <w:sz w:val="28"/>
          <w:szCs w:val="28"/>
        </w:rPr>
        <w:t xml:space="preserve">это было </w:t>
      </w:r>
      <w:r w:rsidR="00B961A9">
        <w:rPr>
          <w:rFonts w:ascii="Times New Roman" w:hAnsi="Times New Roman" w:cs="Times New Roman"/>
          <w:bCs/>
          <w:sz w:val="28"/>
          <w:szCs w:val="28"/>
        </w:rPr>
        <w:t>по горбачевскому закону от 1987 года</w:t>
      </w:r>
      <w:r w:rsidR="003E2B96">
        <w:rPr>
          <w:rFonts w:ascii="Times New Roman" w:hAnsi="Times New Roman" w:cs="Times New Roman"/>
          <w:bCs/>
          <w:sz w:val="28"/>
          <w:szCs w:val="28"/>
        </w:rPr>
        <w:t>?.. Если это так – тогда не видать долгой Советской власти как своих ушей.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2B96">
        <w:rPr>
          <w:rFonts w:ascii="Times New Roman" w:hAnsi="Times New Roman" w:cs="Times New Roman"/>
          <w:bCs/>
          <w:sz w:val="28"/>
          <w:szCs w:val="28"/>
        </w:rPr>
        <w:t>А если к тому же и в-третьих,</w:t>
      </w:r>
      <w:r w:rsidR="00C4225A">
        <w:rPr>
          <w:rFonts w:ascii="Times New Roman" w:hAnsi="Times New Roman" w:cs="Times New Roman"/>
          <w:bCs/>
          <w:sz w:val="28"/>
          <w:szCs w:val="28"/>
        </w:rPr>
        <w:t xml:space="preserve"> даже если попробовать переизбрать самого директора</w:t>
      </w:r>
      <w:r w:rsidR="003E2B96">
        <w:rPr>
          <w:rFonts w:ascii="Times New Roman" w:hAnsi="Times New Roman" w:cs="Times New Roman"/>
          <w:bCs/>
          <w:sz w:val="28"/>
          <w:szCs w:val="28"/>
        </w:rPr>
        <w:t>, но последний все равно утвержд</w:t>
      </w:r>
      <w:r w:rsidR="007C6356">
        <w:rPr>
          <w:rFonts w:ascii="Times New Roman" w:hAnsi="Times New Roman" w:cs="Times New Roman"/>
          <w:bCs/>
          <w:sz w:val="28"/>
          <w:szCs w:val="28"/>
        </w:rPr>
        <w:t>ается</w:t>
      </w:r>
      <w:r w:rsidR="003E2B96">
        <w:rPr>
          <w:rFonts w:ascii="Times New Roman" w:hAnsi="Times New Roman" w:cs="Times New Roman"/>
          <w:bCs/>
          <w:sz w:val="28"/>
          <w:szCs w:val="28"/>
        </w:rPr>
        <w:t xml:space="preserve"> «сверху», как опять таки было в горбачевских СТК – </w:t>
      </w:r>
      <w:r w:rsidR="00B961A9">
        <w:rPr>
          <w:rFonts w:ascii="Times New Roman" w:hAnsi="Times New Roman" w:cs="Times New Roman"/>
          <w:bCs/>
          <w:sz w:val="28"/>
          <w:szCs w:val="28"/>
        </w:rPr>
        <w:t xml:space="preserve">разумеется, </w:t>
      </w:r>
      <w:r w:rsidR="002A4BC3">
        <w:rPr>
          <w:rFonts w:ascii="Times New Roman" w:hAnsi="Times New Roman" w:cs="Times New Roman"/>
          <w:bCs/>
          <w:sz w:val="28"/>
          <w:szCs w:val="28"/>
        </w:rPr>
        <w:t xml:space="preserve">под всякими предлогами </w:t>
      </w:r>
      <w:r w:rsidR="00D9775B">
        <w:rPr>
          <w:rFonts w:ascii="Times New Roman" w:hAnsi="Times New Roman" w:cs="Times New Roman"/>
          <w:bCs/>
          <w:sz w:val="28"/>
          <w:szCs w:val="28"/>
        </w:rPr>
        <w:t xml:space="preserve">свои же директора, ставшие депутатами, </w:t>
      </w:r>
      <w:r w:rsidR="002A4BC3">
        <w:rPr>
          <w:rFonts w:ascii="Times New Roman" w:hAnsi="Times New Roman" w:cs="Times New Roman"/>
          <w:bCs/>
          <w:sz w:val="28"/>
          <w:szCs w:val="28"/>
        </w:rPr>
        <w:t>не дадут такого утверждения</w:t>
      </w:r>
      <w:r w:rsidR="00B961A9">
        <w:rPr>
          <w:rFonts w:ascii="Times New Roman" w:hAnsi="Times New Roman" w:cs="Times New Roman"/>
          <w:bCs/>
          <w:sz w:val="28"/>
          <w:szCs w:val="28"/>
        </w:rPr>
        <w:t xml:space="preserve">, и </w:t>
      </w:r>
      <w:r w:rsidR="002A4BC3">
        <w:rPr>
          <w:rFonts w:ascii="Times New Roman" w:hAnsi="Times New Roman" w:cs="Times New Roman"/>
          <w:bCs/>
          <w:sz w:val="28"/>
          <w:szCs w:val="28"/>
        </w:rPr>
        <w:t xml:space="preserve">отсюда перевыборы насмарку и </w:t>
      </w:r>
      <w:r w:rsidR="003E2B96">
        <w:rPr>
          <w:rFonts w:ascii="Times New Roman" w:hAnsi="Times New Roman" w:cs="Times New Roman"/>
          <w:bCs/>
          <w:sz w:val="28"/>
          <w:szCs w:val="28"/>
        </w:rPr>
        <w:t>рычаги управления остаются у бюрократии.</w:t>
      </w:r>
      <w:r w:rsidR="00C4225A">
        <w:rPr>
          <w:rFonts w:ascii="Times New Roman" w:hAnsi="Times New Roman" w:cs="Times New Roman"/>
          <w:bCs/>
          <w:sz w:val="28"/>
          <w:szCs w:val="28"/>
        </w:rPr>
        <w:t xml:space="preserve"> А там и до капитализма снова совсем ничего. </w:t>
      </w:r>
    </w:p>
    <w:p w:rsidR="00FE200E" w:rsidRDefault="00C4225A" w:rsidP="00D47AF9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такие вещи якобы не важны?!.. Якобы о них не стоит говорить в программе партии в первую очередь?!.. Тогда это нелепо. Тогда нужна такая программа</w:t>
      </w:r>
      <w:r w:rsidR="00B961A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как козе баян. Тогда это именно нью-горбачевская болтология, за которой скрывается </w:t>
      </w:r>
      <w:r w:rsidR="00B961A9">
        <w:rPr>
          <w:rFonts w:ascii="Times New Roman" w:hAnsi="Times New Roman" w:cs="Times New Roman"/>
          <w:bCs/>
          <w:sz w:val="28"/>
          <w:szCs w:val="28"/>
        </w:rPr>
        <w:t>та же потенция капитала</w:t>
      </w:r>
      <w:r>
        <w:rPr>
          <w:rFonts w:ascii="Times New Roman" w:hAnsi="Times New Roman" w:cs="Times New Roman"/>
          <w:bCs/>
          <w:sz w:val="28"/>
          <w:szCs w:val="28"/>
        </w:rPr>
        <w:t>. Говоря образно, но верно, если всадит</w:t>
      </w:r>
      <w:r w:rsidR="002A4BC3">
        <w:rPr>
          <w:rFonts w:ascii="Times New Roman" w:hAnsi="Times New Roman" w:cs="Times New Roman"/>
          <w:bCs/>
          <w:sz w:val="28"/>
          <w:szCs w:val="28"/>
        </w:rPr>
        <w:t>ь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советского слона одну вышеозначенную пулю, он может быть и выживет; но если все три, смерть обеспечена. Капитал побеждает</w:t>
      </w:r>
      <w:r w:rsidR="00FE200E">
        <w:rPr>
          <w:rFonts w:ascii="Times New Roman" w:hAnsi="Times New Roman" w:cs="Times New Roman"/>
          <w:bCs/>
          <w:sz w:val="28"/>
          <w:szCs w:val="28"/>
        </w:rPr>
        <w:t xml:space="preserve"> опять и снова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FE200E">
        <w:rPr>
          <w:rFonts w:ascii="Times New Roman" w:hAnsi="Times New Roman" w:cs="Times New Roman"/>
          <w:bCs/>
          <w:sz w:val="28"/>
          <w:szCs w:val="28"/>
        </w:rPr>
        <w:t xml:space="preserve"> Итого, чтобы этого не было, все должно быть на уровне трудового коллектива </w:t>
      </w:r>
      <w:r w:rsidR="00B961A9">
        <w:rPr>
          <w:rFonts w:ascii="Times New Roman" w:hAnsi="Times New Roman" w:cs="Times New Roman"/>
          <w:bCs/>
          <w:sz w:val="28"/>
          <w:szCs w:val="28"/>
        </w:rPr>
        <w:t xml:space="preserve">в смысле советского представительства </w:t>
      </w:r>
      <w:r w:rsidR="00FE200E">
        <w:rPr>
          <w:rFonts w:ascii="Times New Roman" w:hAnsi="Times New Roman" w:cs="Times New Roman"/>
          <w:bCs/>
          <w:sz w:val="28"/>
          <w:szCs w:val="28"/>
        </w:rPr>
        <w:t xml:space="preserve">точно также, как </w:t>
      </w:r>
      <w:r w:rsidR="00B961A9">
        <w:rPr>
          <w:rFonts w:ascii="Times New Roman" w:hAnsi="Times New Roman" w:cs="Times New Roman"/>
          <w:bCs/>
          <w:sz w:val="28"/>
          <w:szCs w:val="28"/>
        </w:rPr>
        <w:t xml:space="preserve">было </w:t>
      </w:r>
      <w:r w:rsidR="00FE200E">
        <w:rPr>
          <w:rFonts w:ascii="Times New Roman" w:hAnsi="Times New Roman" w:cs="Times New Roman"/>
          <w:bCs/>
          <w:sz w:val="28"/>
          <w:szCs w:val="28"/>
        </w:rPr>
        <w:t xml:space="preserve">на уровне города, области, республики. </w:t>
      </w:r>
      <w:r w:rsidR="007C6356">
        <w:rPr>
          <w:rFonts w:ascii="Times New Roman" w:hAnsi="Times New Roman" w:cs="Times New Roman"/>
          <w:bCs/>
          <w:sz w:val="28"/>
          <w:szCs w:val="28"/>
        </w:rPr>
        <w:t xml:space="preserve">Выбираться должен </w:t>
      </w:r>
      <w:r w:rsidR="00FE200E">
        <w:rPr>
          <w:rFonts w:ascii="Times New Roman" w:hAnsi="Times New Roman" w:cs="Times New Roman"/>
          <w:bCs/>
          <w:sz w:val="28"/>
          <w:szCs w:val="28"/>
        </w:rPr>
        <w:t>только СТК вплоть до цеха-участка, и он и есть самый главный и формирует администрацию точно также, как Верховный  Совет СССР формир</w:t>
      </w:r>
      <w:r w:rsidR="00B961A9">
        <w:rPr>
          <w:rFonts w:ascii="Times New Roman" w:hAnsi="Times New Roman" w:cs="Times New Roman"/>
          <w:bCs/>
          <w:sz w:val="28"/>
          <w:szCs w:val="28"/>
        </w:rPr>
        <w:t>ует</w:t>
      </w:r>
      <w:r w:rsidR="00FE200E">
        <w:rPr>
          <w:rFonts w:ascii="Times New Roman" w:hAnsi="Times New Roman" w:cs="Times New Roman"/>
          <w:bCs/>
          <w:sz w:val="28"/>
          <w:szCs w:val="28"/>
        </w:rPr>
        <w:t xml:space="preserve"> свое правительство.</w:t>
      </w:r>
      <w:r w:rsidR="003E2B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E200E">
        <w:rPr>
          <w:rFonts w:ascii="Times New Roman" w:hAnsi="Times New Roman" w:cs="Times New Roman"/>
          <w:bCs/>
          <w:sz w:val="28"/>
          <w:szCs w:val="28"/>
        </w:rPr>
        <w:t>Вот только тогда будет подлинн</w:t>
      </w:r>
      <w:r w:rsidR="007C6356">
        <w:rPr>
          <w:rFonts w:ascii="Times New Roman" w:hAnsi="Times New Roman" w:cs="Times New Roman"/>
          <w:bCs/>
          <w:sz w:val="28"/>
          <w:szCs w:val="28"/>
        </w:rPr>
        <w:t>о</w:t>
      </w:r>
      <w:r w:rsidR="00FE20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4BC3">
        <w:rPr>
          <w:rFonts w:ascii="Times New Roman" w:hAnsi="Times New Roman" w:cs="Times New Roman"/>
          <w:bCs/>
          <w:sz w:val="28"/>
          <w:szCs w:val="28"/>
        </w:rPr>
        <w:t xml:space="preserve">глубокая </w:t>
      </w:r>
      <w:r w:rsidR="00FE200E">
        <w:rPr>
          <w:rFonts w:ascii="Times New Roman" w:hAnsi="Times New Roman" w:cs="Times New Roman"/>
          <w:bCs/>
          <w:sz w:val="28"/>
          <w:szCs w:val="28"/>
        </w:rPr>
        <w:t>демократизация Советской власти и отсюда победа над капиталом.</w:t>
      </w:r>
    </w:p>
    <w:p w:rsidR="007C6356" w:rsidRDefault="00EA244B" w:rsidP="00D47AF9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Еще раз совсем кратко стоит показать более тонкий механизм саботажа Советской власти, который сработал во время горбачевского бардака, и который, как это ни парадоксально, не понимается </w:t>
      </w:r>
      <w:r w:rsidR="0066006E">
        <w:rPr>
          <w:rFonts w:ascii="Times New Roman" w:hAnsi="Times New Roman" w:cs="Times New Roman"/>
          <w:bCs/>
          <w:sz w:val="28"/>
          <w:szCs w:val="28"/>
        </w:rPr>
        <w:t xml:space="preserve">до сих пор многими товарищами </w:t>
      </w:r>
      <w:r w:rsidR="00A4088F">
        <w:rPr>
          <w:rFonts w:ascii="Times New Roman" w:hAnsi="Times New Roman" w:cs="Times New Roman"/>
          <w:bCs/>
          <w:sz w:val="28"/>
          <w:szCs w:val="28"/>
        </w:rPr>
        <w:t>трагически и абсолютно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A4088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D5A36" w:rsidRDefault="00A4088F" w:rsidP="00D47AF9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одной стороны, </w:t>
      </w:r>
      <w:r w:rsidR="008D2DE7">
        <w:rPr>
          <w:rFonts w:ascii="Times New Roman" w:hAnsi="Times New Roman" w:cs="Times New Roman"/>
          <w:bCs/>
          <w:sz w:val="28"/>
          <w:szCs w:val="28"/>
        </w:rPr>
        <w:t xml:space="preserve">в Советском Союзе </w:t>
      </w:r>
      <w:r>
        <w:rPr>
          <w:rFonts w:ascii="Times New Roman" w:hAnsi="Times New Roman" w:cs="Times New Roman"/>
          <w:bCs/>
          <w:sz w:val="28"/>
          <w:szCs w:val="28"/>
        </w:rPr>
        <w:t>оставлять все по прежнему стало невозможно</w:t>
      </w:r>
      <w:r w:rsidR="0066006E">
        <w:rPr>
          <w:rFonts w:ascii="Times New Roman" w:hAnsi="Times New Roman" w:cs="Times New Roman"/>
          <w:bCs/>
          <w:sz w:val="28"/>
          <w:szCs w:val="28"/>
        </w:rPr>
        <w:t xml:space="preserve"> к концу двадцатого века</w:t>
      </w:r>
      <w:r>
        <w:rPr>
          <w:rFonts w:ascii="Times New Roman" w:hAnsi="Times New Roman" w:cs="Times New Roman"/>
          <w:bCs/>
          <w:sz w:val="28"/>
          <w:szCs w:val="28"/>
        </w:rPr>
        <w:t xml:space="preserve">. Прогресс не остановить и настало время совершенствовать планирование, которое из-за </w:t>
      </w:r>
      <w:r w:rsidR="0066006E">
        <w:rPr>
          <w:rFonts w:ascii="Times New Roman" w:hAnsi="Times New Roman" w:cs="Times New Roman"/>
          <w:bCs/>
          <w:sz w:val="28"/>
          <w:szCs w:val="28"/>
        </w:rPr>
        <w:t xml:space="preserve">рецидивов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бюрократического централизма превращалось в свою противоположность в виде вакханалии ведомственности и местничества. А совершенствование планирования возможно только на базе </w:t>
      </w:r>
      <w:r w:rsidR="0066006E">
        <w:rPr>
          <w:rFonts w:ascii="Times New Roman" w:hAnsi="Times New Roman" w:cs="Times New Roman"/>
          <w:bCs/>
          <w:sz w:val="28"/>
          <w:szCs w:val="28"/>
        </w:rPr>
        <w:t xml:space="preserve">усовершенствования механизма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демократического централизма. А </w:t>
      </w:r>
      <w:r w:rsidR="0066006E">
        <w:rPr>
          <w:rFonts w:ascii="Times New Roman" w:hAnsi="Times New Roman" w:cs="Times New Roman"/>
          <w:bCs/>
          <w:sz w:val="28"/>
          <w:szCs w:val="28"/>
        </w:rPr>
        <w:t xml:space="preserve">действенный </w:t>
      </w:r>
      <w:r>
        <w:rPr>
          <w:rFonts w:ascii="Times New Roman" w:hAnsi="Times New Roman" w:cs="Times New Roman"/>
          <w:bCs/>
          <w:sz w:val="28"/>
          <w:szCs w:val="28"/>
        </w:rPr>
        <w:t>демократический централизм, в свою очередь, это самоуправление трудовых коллективов в виде фабзавкомов и СТК прежде всего.</w:t>
      </w:r>
      <w:r w:rsidR="00ED5A3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 w:rsidR="0066006E">
        <w:rPr>
          <w:rFonts w:ascii="Times New Roman" w:hAnsi="Times New Roman" w:cs="Times New Roman"/>
          <w:bCs/>
          <w:sz w:val="28"/>
          <w:szCs w:val="28"/>
        </w:rPr>
        <w:t>о на этом пути</w:t>
      </w:r>
      <w:r>
        <w:rPr>
          <w:rFonts w:ascii="Times New Roman" w:hAnsi="Times New Roman" w:cs="Times New Roman"/>
          <w:bCs/>
          <w:sz w:val="28"/>
          <w:szCs w:val="28"/>
        </w:rPr>
        <w:t>, и это с другой стороны, накосячили черт знает что. Сколько здесь злого умысла, а сколько банальной безграмотности, это отдельный разговор</w:t>
      </w:r>
      <w:r w:rsidR="0066006E">
        <w:rPr>
          <w:rFonts w:ascii="Times New Roman" w:hAnsi="Times New Roman" w:cs="Times New Roman"/>
          <w:bCs/>
          <w:sz w:val="28"/>
          <w:szCs w:val="28"/>
        </w:rPr>
        <w:t>,</w:t>
      </w:r>
      <w:r w:rsidR="00E34E67">
        <w:rPr>
          <w:rFonts w:ascii="Times New Roman" w:hAnsi="Times New Roman" w:cs="Times New Roman"/>
          <w:bCs/>
          <w:sz w:val="28"/>
          <w:szCs w:val="28"/>
        </w:rPr>
        <w:t xml:space="preserve"> но </w:t>
      </w:r>
      <w:r w:rsidR="0066006E">
        <w:rPr>
          <w:rFonts w:ascii="Times New Roman" w:hAnsi="Times New Roman" w:cs="Times New Roman"/>
          <w:bCs/>
          <w:sz w:val="28"/>
          <w:szCs w:val="28"/>
        </w:rPr>
        <w:t xml:space="preserve">по факту </w:t>
      </w:r>
      <w:r w:rsidR="00E34E67">
        <w:rPr>
          <w:rFonts w:ascii="Times New Roman" w:hAnsi="Times New Roman" w:cs="Times New Roman"/>
          <w:bCs/>
          <w:sz w:val="28"/>
          <w:szCs w:val="28"/>
        </w:rPr>
        <w:t>получилась не модернизация, а саботаж Советской власти.</w:t>
      </w:r>
      <w:r w:rsidR="0066006E">
        <w:rPr>
          <w:rFonts w:ascii="Times New Roman" w:hAnsi="Times New Roman" w:cs="Times New Roman"/>
          <w:bCs/>
          <w:sz w:val="28"/>
          <w:szCs w:val="28"/>
        </w:rPr>
        <w:t xml:space="preserve"> Во-первых, путем отдельных выборов директора превратили СТК в совещательный орган; во-вторых, путем утверждения </w:t>
      </w:r>
      <w:r w:rsidR="00D15121">
        <w:rPr>
          <w:rFonts w:ascii="Times New Roman" w:hAnsi="Times New Roman" w:cs="Times New Roman"/>
          <w:bCs/>
          <w:sz w:val="28"/>
          <w:szCs w:val="28"/>
        </w:rPr>
        <w:t xml:space="preserve">выборов </w:t>
      </w:r>
      <w:r w:rsidR="00ED5A36">
        <w:rPr>
          <w:rFonts w:ascii="Times New Roman" w:hAnsi="Times New Roman" w:cs="Times New Roman"/>
          <w:bCs/>
          <w:sz w:val="28"/>
          <w:szCs w:val="28"/>
        </w:rPr>
        <w:t xml:space="preserve">директора </w:t>
      </w:r>
      <w:r w:rsidR="0066006E">
        <w:rPr>
          <w:rFonts w:ascii="Times New Roman" w:hAnsi="Times New Roman" w:cs="Times New Roman"/>
          <w:bCs/>
          <w:sz w:val="28"/>
          <w:szCs w:val="28"/>
        </w:rPr>
        <w:t>«сверху» подстраховали и усилили такое положение;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006E">
        <w:rPr>
          <w:rFonts w:ascii="Times New Roman" w:hAnsi="Times New Roman" w:cs="Times New Roman"/>
          <w:bCs/>
          <w:sz w:val="28"/>
          <w:szCs w:val="28"/>
        </w:rPr>
        <w:t xml:space="preserve">и в-третьих, </w:t>
      </w:r>
      <w:r w:rsidR="00ED5A36">
        <w:rPr>
          <w:rFonts w:ascii="Times New Roman" w:hAnsi="Times New Roman" w:cs="Times New Roman"/>
          <w:bCs/>
          <w:sz w:val="28"/>
          <w:szCs w:val="28"/>
        </w:rPr>
        <w:t>не прописа</w:t>
      </w:r>
      <w:r w:rsidR="00D15121">
        <w:rPr>
          <w:rFonts w:ascii="Times New Roman" w:hAnsi="Times New Roman" w:cs="Times New Roman"/>
          <w:bCs/>
          <w:sz w:val="28"/>
          <w:szCs w:val="28"/>
        </w:rPr>
        <w:t>ли</w:t>
      </w:r>
      <w:r w:rsidR="008D2DE7">
        <w:rPr>
          <w:rFonts w:ascii="Times New Roman" w:hAnsi="Times New Roman" w:cs="Times New Roman"/>
          <w:bCs/>
          <w:sz w:val="28"/>
          <w:szCs w:val="28"/>
        </w:rPr>
        <w:t xml:space="preserve"> должным образом</w:t>
      </w:r>
      <w:r w:rsidR="00ED5A36">
        <w:rPr>
          <w:rFonts w:ascii="Times New Roman" w:hAnsi="Times New Roman" w:cs="Times New Roman"/>
          <w:bCs/>
          <w:sz w:val="28"/>
          <w:szCs w:val="28"/>
        </w:rPr>
        <w:t xml:space="preserve"> насущнейшую необходимость цеховых СТК, опираясь на которые</w:t>
      </w:r>
      <w:r w:rsidR="00D15121">
        <w:rPr>
          <w:rFonts w:ascii="Times New Roman" w:hAnsi="Times New Roman" w:cs="Times New Roman"/>
          <w:bCs/>
          <w:sz w:val="28"/>
          <w:szCs w:val="28"/>
        </w:rPr>
        <w:t>,</w:t>
      </w:r>
      <w:r w:rsidR="00ED5A36">
        <w:rPr>
          <w:rFonts w:ascii="Times New Roman" w:hAnsi="Times New Roman" w:cs="Times New Roman"/>
          <w:bCs/>
          <w:sz w:val="28"/>
          <w:szCs w:val="28"/>
        </w:rPr>
        <w:t xml:space="preserve"> еще можно было бы поправить положение </w:t>
      </w:r>
      <w:r w:rsidR="00D15121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ED5A36">
        <w:rPr>
          <w:rFonts w:ascii="Times New Roman" w:hAnsi="Times New Roman" w:cs="Times New Roman"/>
          <w:bCs/>
          <w:sz w:val="28"/>
          <w:szCs w:val="28"/>
        </w:rPr>
        <w:t>на уровне предприятия-объединения</w:t>
      </w:r>
      <w:r w:rsidR="00D15121">
        <w:rPr>
          <w:rFonts w:ascii="Times New Roman" w:hAnsi="Times New Roman" w:cs="Times New Roman"/>
          <w:bCs/>
          <w:sz w:val="28"/>
          <w:szCs w:val="28"/>
        </w:rPr>
        <w:t xml:space="preserve">. Таким образом </w:t>
      </w:r>
      <w:r w:rsidR="00C6650E">
        <w:rPr>
          <w:rFonts w:ascii="Times New Roman" w:hAnsi="Times New Roman" w:cs="Times New Roman"/>
          <w:bCs/>
          <w:sz w:val="28"/>
          <w:szCs w:val="28"/>
        </w:rPr>
        <w:t>запороли все дело окончательно</w:t>
      </w:r>
      <w:r w:rsidR="00ED5A36">
        <w:rPr>
          <w:rFonts w:ascii="Times New Roman" w:hAnsi="Times New Roman" w:cs="Times New Roman"/>
          <w:bCs/>
          <w:sz w:val="28"/>
          <w:szCs w:val="28"/>
        </w:rPr>
        <w:t>. Вот таким макаром, то есть путем саботажа, подрыва, профанации назревших перемен, и протолкнули капитал.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15121" w:rsidRDefault="00ED5A36" w:rsidP="00D47AF9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Ну и все – одни как бабы в крик, мол, не надо было ничего трогать; другие, чуть помужественнее, остались </w:t>
      </w:r>
      <w:r w:rsidR="008D2DE7">
        <w:rPr>
          <w:rFonts w:ascii="Times New Roman" w:hAnsi="Times New Roman" w:cs="Times New Roman"/>
          <w:bCs/>
          <w:sz w:val="28"/>
          <w:szCs w:val="28"/>
        </w:rPr>
        <w:t xml:space="preserve">привержены необходимости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перемен, но фактически, на деле, не разобравшись с ошибками на этом пути, </w:t>
      </w:r>
      <w:r w:rsidR="008D2DE7">
        <w:rPr>
          <w:rFonts w:ascii="Times New Roman" w:hAnsi="Times New Roman" w:cs="Times New Roman"/>
          <w:bCs/>
          <w:sz w:val="28"/>
          <w:szCs w:val="28"/>
        </w:rPr>
        <w:t xml:space="preserve">до сих пор </w:t>
      </w:r>
      <w:r>
        <w:rPr>
          <w:rFonts w:ascii="Times New Roman" w:hAnsi="Times New Roman" w:cs="Times New Roman"/>
          <w:bCs/>
          <w:sz w:val="28"/>
          <w:szCs w:val="28"/>
        </w:rPr>
        <w:t xml:space="preserve">болтаются в парадигме нью-горбачевщины. Мол, все хорошее </w:t>
      </w:r>
      <w:r w:rsidR="008D2DE7">
        <w:rPr>
          <w:rFonts w:ascii="Times New Roman" w:hAnsi="Times New Roman" w:cs="Times New Roman"/>
          <w:bCs/>
          <w:sz w:val="28"/>
          <w:szCs w:val="28"/>
        </w:rPr>
        <w:t>должно победить все плохое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D2DE7">
        <w:rPr>
          <w:rFonts w:ascii="Times New Roman" w:hAnsi="Times New Roman" w:cs="Times New Roman"/>
          <w:bCs/>
          <w:sz w:val="28"/>
          <w:szCs w:val="28"/>
        </w:rPr>
        <w:t>Тогда как на самом деле н</w:t>
      </w:r>
      <w:r>
        <w:rPr>
          <w:rFonts w:ascii="Times New Roman" w:hAnsi="Times New Roman" w:cs="Times New Roman"/>
          <w:bCs/>
          <w:sz w:val="28"/>
          <w:szCs w:val="28"/>
        </w:rPr>
        <w:t xml:space="preserve">е надо нам ни того – ни другого! Ни баб – ни </w:t>
      </w:r>
      <w:r w:rsidR="00D15121">
        <w:rPr>
          <w:rFonts w:ascii="Times New Roman" w:hAnsi="Times New Roman" w:cs="Times New Roman"/>
          <w:bCs/>
          <w:sz w:val="28"/>
          <w:szCs w:val="28"/>
        </w:rPr>
        <w:t xml:space="preserve">мужественных </w:t>
      </w:r>
      <w:r>
        <w:rPr>
          <w:rFonts w:ascii="Times New Roman" w:hAnsi="Times New Roman" w:cs="Times New Roman"/>
          <w:bCs/>
          <w:sz w:val="28"/>
          <w:szCs w:val="28"/>
        </w:rPr>
        <w:t>бестолочей (уж извините). А нужна твердая, четкая, выдержанная, научная позиция ПРАВИЛЬНОЙ модернизации Советской власти,</w:t>
      </w:r>
      <w:r w:rsidR="00D15121">
        <w:rPr>
          <w:rFonts w:ascii="Times New Roman" w:hAnsi="Times New Roman" w:cs="Times New Roman"/>
          <w:bCs/>
          <w:sz w:val="28"/>
          <w:szCs w:val="28"/>
        </w:rPr>
        <w:t xml:space="preserve"> ИСПРАВЛЕНИЯ ее ошибок,</w:t>
      </w:r>
      <w:r w:rsidR="00C6650E">
        <w:rPr>
          <w:rFonts w:ascii="Times New Roman" w:hAnsi="Times New Roman" w:cs="Times New Roman"/>
          <w:bCs/>
          <w:sz w:val="28"/>
          <w:szCs w:val="28"/>
        </w:rPr>
        <w:t xml:space="preserve"> учитывающая все вышесказанное. </w:t>
      </w:r>
    </w:p>
    <w:p w:rsidR="00C6650E" w:rsidRDefault="008D2DE7" w:rsidP="00D47AF9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</w:t>
      </w:r>
      <w:r w:rsidR="00C6650E">
        <w:rPr>
          <w:rFonts w:ascii="Times New Roman" w:hAnsi="Times New Roman" w:cs="Times New Roman"/>
          <w:bCs/>
          <w:sz w:val="28"/>
          <w:szCs w:val="28"/>
        </w:rPr>
        <w:t xml:space="preserve">огда и нечего мудрить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особо </w:t>
      </w:r>
      <w:r w:rsidR="00C6650E">
        <w:rPr>
          <w:rFonts w:ascii="Times New Roman" w:hAnsi="Times New Roman" w:cs="Times New Roman"/>
          <w:bCs/>
          <w:sz w:val="28"/>
          <w:szCs w:val="28"/>
        </w:rPr>
        <w:t xml:space="preserve">– исправление этих ошибок получится или прозрением какой-либо партии из все таки более прогрессивного второго лагеря и соответственно внесением изменений в программу; или созданием новой партии. Если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возможно </w:t>
      </w:r>
      <w:r w:rsidR="00C6650E">
        <w:rPr>
          <w:rFonts w:ascii="Times New Roman" w:hAnsi="Times New Roman" w:cs="Times New Roman"/>
          <w:bCs/>
          <w:sz w:val="28"/>
          <w:szCs w:val="28"/>
        </w:rPr>
        <w:t>первое, то Тюлькин и Лакеев сотоварищи должны как</w:t>
      </w:r>
      <w:r>
        <w:rPr>
          <w:rFonts w:ascii="Times New Roman" w:hAnsi="Times New Roman" w:cs="Times New Roman"/>
          <w:bCs/>
          <w:sz w:val="28"/>
          <w:szCs w:val="28"/>
        </w:rPr>
        <w:t>-то ответит</w:t>
      </w:r>
      <w:r w:rsidR="00C6650E">
        <w:rPr>
          <w:rFonts w:ascii="Times New Roman" w:hAnsi="Times New Roman" w:cs="Times New Roman"/>
          <w:bCs/>
          <w:sz w:val="28"/>
          <w:szCs w:val="28"/>
        </w:rPr>
        <w:t>ь на этот текст. Или назвать его ошибкой и доказать это – или признать</w:t>
      </w:r>
      <w:r w:rsidR="00D1512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верным </w:t>
      </w:r>
      <w:r w:rsidR="00D15121">
        <w:rPr>
          <w:rFonts w:ascii="Times New Roman" w:hAnsi="Times New Roman" w:cs="Times New Roman"/>
          <w:bCs/>
          <w:sz w:val="28"/>
          <w:szCs w:val="28"/>
        </w:rPr>
        <w:t>со всеми вытекающими отсюда последствиями</w:t>
      </w:r>
      <w:r w:rsidR="00C6650E">
        <w:rPr>
          <w:rFonts w:ascii="Times New Roman" w:hAnsi="Times New Roman" w:cs="Times New Roman"/>
          <w:bCs/>
          <w:sz w:val="28"/>
          <w:szCs w:val="28"/>
        </w:rPr>
        <w:t xml:space="preserve">. А если будет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опять и снова </w:t>
      </w:r>
      <w:bookmarkStart w:id="0" w:name="_GoBack"/>
      <w:bookmarkEnd w:id="0"/>
      <w:r w:rsidR="00C6650E">
        <w:rPr>
          <w:rFonts w:ascii="Times New Roman" w:hAnsi="Times New Roman" w:cs="Times New Roman"/>
          <w:bCs/>
          <w:sz w:val="28"/>
          <w:szCs w:val="28"/>
        </w:rPr>
        <w:t xml:space="preserve">«гордое» молчание – нью-горбачевщина будет цвести и пахнуть.  </w:t>
      </w:r>
    </w:p>
    <w:p w:rsidR="00437C30" w:rsidRDefault="00ED5A36" w:rsidP="00D47AF9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408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244B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437C3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87C60" w:rsidRDefault="00187C60" w:rsidP="00D47AF9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</w:p>
    <w:p w:rsidR="00187C60" w:rsidRDefault="00187C60" w:rsidP="00D47AF9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</w:p>
    <w:p w:rsidR="00187C60" w:rsidRDefault="00187C60" w:rsidP="00D47AF9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</w:p>
    <w:p w:rsidR="00187C60" w:rsidRDefault="00187C60" w:rsidP="00D47AF9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</w:p>
    <w:p w:rsidR="00B55F5B" w:rsidRPr="00D54C33" w:rsidRDefault="00D366FF" w:rsidP="00626703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hyperlink r:id="rId9" w:history="1"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sprf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</w:rPr>
          <w:t>-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party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</w:rPr>
          <w:t>@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yandex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</w:rPr>
          <w:t>.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626703" w:rsidRPr="00626703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w:history="1"/>
      <w:r w:rsidR="007D7878" w:rsidRPr="00D54C33">
        <w:rPr>
          <w:rFonts w:ascii="Times New Roman" w:hAnsi="Times New Roman" w:cs="Times New Roman"/>
          <w:sz w:val="28"/>
          <w:szCs w:val="28"/>
        </w:rPr>
        <w:t xml:space="preserve"> </w:t>
      </w:r>
      <w:r w:rsidR="0068458E" w:rsidRPr="006845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3D7D" w:rsidRPr="00631290" w:rsidRDefault="00675C83" w:rsidP="00100BF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63129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13D7D" w:rsidRPr="00631290" w:rsidSect="00005758">
      <w:footerReference w:type="default" r:id="rId10"/>
      <w:pgSz w:w="11906" w:h="16838" w:code="9"/>
      <w:pgMar w:top="170" w:right="454" w:bottom="170" w:left="454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6FF" w:rsidRDefault="00D366FF" w:rsidP="001D58DA">
      <w:r>
        <w:separator/>
      </w:r>
    </w:p>
  </w:endnote>
  <w:endnote w:type="continuationSeparator" w:id="0">
    <w:p w:rsidR="00D366FF" w:rsidRDefault="00D366FF" w:rsidP="001D5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1228728"/>
      <w:docPartObj>
        <w:docPartGallery w:val="Page Numbers (Bottom of Page)"/>
        <w:docPartUnique/>
      </w:docPartObj>
    </w:sdtPr>
    <w:sdtEndPr/>
    <w:sdtContent>
      <w:p w:rsidR="001D58DA" w:rsidRDefault="001D58D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6FF">
          <w:rPr>
            <w:noProof/>
          </w:rPr>
          <w:t>1</w:t>
        </w:r>
        <w:r>
          <w:fldChar w:fldCharType="end"/>
        </w:r>
      </w:p>
    </w:sdtContent>
  </w:sdt>
  <w:p w:rsidR="001D58DA" w:rsidRDefault="001D58D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6FF" w:rsidRDefault="00D366FF" w:rsidP="001D58DA">
      <w:r>
        <w:separator/>
      </w:r>
    </w:p>
  </w:footnote>
  <w:footnote w:type="continuationSeparator" w:id="0">
    <w:p w:rsidR="00D366FF" w:rsidRDefault="00D366FF" w:rsidP="001D5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C3DE8"/>
    <w:multiLevelType w:val="hybridMultilevel"/>
    <w:tmpl w:val="AC14FA34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">
    <w:nsid w:val="1C551234"/>
    <w:multiLevelType w:val="multilevel"/>
    <w:tmpl w:val="FFA04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80F022A"/>
    <w:multiLevelType w:val="hybridMultilevel"/>
    <w:tmpl w:val="499666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44E41"/>
    <w:multiLevelType w:val="multilevel"/>
    <w:tmpl w:val="D722C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CBF7782"/>
    <w:multiLevelType w:val="hybridMultilevel"/>
    <w:tmpl w:val="65085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defaultTabStop w:val="708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BE9"/>
    <w:rsid w:val="0000402E"/>
    <w:rsid w:val="00005758"/>
    <w:rsid w:val="00025270"/>
    <w:rsid w:val="00035D4E"/>
    <w:rsid w:val="0004784D"/>
    <w:rsid w:val="00064691"/>
    <w:rsid w:val="00066A31"/>
    <w:rsid w:val="0007408A"/>
    <w:rsid w:val="000815ED"/>
    <w:rsid w:val="000A72DA"/>
    <w:rsid w:val="000E4123"/>
    <w:rsid w:val="000E6D59"/>
    <w:rsid w:val="00100BF1"/>
    <w:rsid w:val="0010671E"/>
    <w:rsid w:val="00107327"/>
    <w:rsid w:val="001173C9"/>
    <w:rsid w:val="00123C53"/>
    <w:rsid w:val="00176C66"/>
    <w:rsid w:val="00182724"/>
    <w:rsid w:val="00187C60"/>
    <w:rsid w:val="001A1BB2"/>
    <w:rsid w:val="001A3843"/>
    <w:rsid w:val="001A55EC"/>
    <w:rsid w:val="001A69CA"/>
    <w:rsid w:val="001C3774"/>
    <w:rsid w:val="001D58DA"/>
    <w:rsid w:val="00201B2E"/>
    <w:rsid w:val="0022204E"/>
    <w:rsid w:val="0025613E"/>
    <w:rsid w:val="00256DE8"/>
    <w:rsid w:val="0026644E"/>
    <w:rsid w:val="002730E2"/>
    <w:rsid w:val="00273A23"/>
    <w:rsid w:val="0028407C"/>
    <w:rsid w:val="0029325D"/>
    <w:rsid w:val="002A4BC3"/>
    <w:rsid w:val="002B2BD0"/>
    <w:rsid w:val="002C1244"/>
    <w:rsid w:val="002D55AB"/>
    <w:rsid w:val="002E1B4E"/>
    <w:rsid w:val="002F3EA0"/>
    <w:rsid w:val="002F59BE"/>
    <w:rsid w:val="00306461"/>
    <w:rsid w:val="0031429C"/>
    <w:rsid w:val="00321E88"/>
    <w:rsid w:val="003240C6"/>
    <w:rsid w:val="0032741E"/>
    <w:rsid w:val="003423A0"/>
    <w:rsid w:val="003628FB"/>
    <w:rsid w:val="00364D04"/>
    <w:rsid w:val="00372A41"/>
    <w:rsid w:val="003828D7"/>
    <w:rsid w:val="003A286A"/>
    <w:rsid w:val="003B26F3"/>
    <w:rsid w:val="003C2D31"/>
    <w:rsid w:val="003D07C8"/>
    <w:rsid w:val="003D48F5"/>
    <w:rsid w:val="003D5319"/>
    <w:rsid w:val="003D60DF"/>
    <w:rsid w:val="003E22D0"/>
    <w:rsid w:val="003E2B96"/>
    <w:rsid w:val="00405704"/>
    <w:rsid w:val="00430A87"/>
    <w:rsid w:val="00437C30"/>
    <w:rsid w:val="00463FCA"/>
    <w:rsid w:val="004B68C2"/>
    <w:rsid w:val="004C348F"/>
    <w:rsid w:val="004C6918"/>
    <w:rsid w:val="004D0AC4"/>
    <w:rsid w:val="004D6F85"/>
    <w:rsid w:val="004E10D3"/>
    <w:rsid w:val="00504F98"/>
    <w:rsid w:val="00521E3D"/>
    <w:rsid w:val="005406E7"/>
    <w:rsid w:val="0055467A"/>
    <w:rsid w:val="00563766"/>
    <w:rsid w:val="0056775E"/>
    <w:rsid w:val="00567A9E"/>
    <w:rsid w:val="00567FDE"/>
    <w:rsid w:val="00593082"/>
    <w:rsid w:val="00597EC1"/>
    <w:rsid w:val="005A7C54"/>
    <w:rsid w:val="005B3112"/>
    <w:rsid w:val="005C6E4D"/>
    <w:rsid w:val="005E1751"/>
    <w:rsid w:val="005F5EB9"/>
    <w:rsid w:val="00600B20"/>
    <w:rsid w:val="00605039"/>
    <w:rsid w:val="00611227"/>
    <w:rsid w:val="00613E59"/>
    <w:rsid w:val="00626703"/>
    <w:rsid w:val="00631290"/>
    <w:rsid w:val="006404BC"/>
    <w:rsid w:val="00642872"/>
    <w:rsid w:val="0066006E"/>
    <w:rsid w:val="00660BE9"/>
    <w:rsid w:val="006621CE"/>
    <w:rsid w:val="00672EF3"/>
    <w:rsid w:val="00675C83"/>
    <w:rsid w:val="00677C71"/>
    <w:rsid w:val="0068458E"/>
    <w:rsid w:val="0069437A"/>
    <w:rsid w:val="006A1555"/>
    <w:rsid w:val="006A2632"/>
    <w:rsid w:val="006A4DF2"/>
    <w:rsid w:val="006E2F08"/>
    <w:rsid w:val="006E6824"/>
    <w:rsid w:val="00712DF5"/>
    <w:rsid w:val="00716645"/>
    <w:rsid w:val="00736E3C"/>
    <w:rsid w:val="00741199"/>
    <w:rsid w:val="00787A03"/>
    <w:rsid w:val="007B3371"/>
    <w:rsid w:val="007C0151"/>
    <w:rsid w:val="007C2A2D"/>
    <w:rsid w:val="007C6356"/>
    <w:rsid w:val="007D237D"/>
    <w:rsid w:val="007D7878"/>
    <w:rsid w:val="007E51DE"/>
    <w:rsid w:val="007F3127"/>
    <w:rsid w:val="00801882"/>
    <w:rsid w:val="00805CA1"/>
    <w:rsid w:val="00821D98"/>
    <w:rsid w:val="00836CAE"/>
    <w:rsid w:val="00837A3F"/>
    <w:rsid w:val="008434F5"/>
    <w:rsid w:val="00853BF8"/>
    <w:rsid w:val="00864C2D"/>
    <w:rsid w:val="00876A41"/>
    <w:rsid w:val="00884FC7"/>
    <w:rsid w:val="00885C77"/>
    <w:rsid w:val="00887BBA"/>
    <w:rsid w:val="008978E4"/>
    <w:rsid w:val="00897DFF"/>
    <w:rsid w:val="008B3D4D"/>
    <w:rsid w:val="008D2DE7"/>
    <w:rsid w:val="008E04BC"/>
    <w:rsid w:val="008F01B6"/>
    <w:rsid w:val="008F0351"/>
    <w:rsid w:val="008F4CE9"/>
    <w:rsid w:val="008F6993"/>
    <w:rsid w:val="0090027D"/>
    <w:rsid w:val="00903B18"/>
    <w:rsid w:val="00907874"/>
    <w:rsid w:val="00923839"/>
    <w:rsid w:val="00931E4F"/>
    <w:rsid w:val="009337B1"/>
    <w:rsid w:val="00934A56"/>
    <w:rsid w:val="00952823"/>
    <w:rsid w:val="00961D64"/>
    <w:rsid w:val="0096304E"/>
    <w:rsid w:val="0096694F"/>
    <w:rsid w:val="009B77B0"/>
    <w:rsid w:val="009B7A19"/>
    <w:rsid w:val="009E0C59"/>
    <w:rsid w:val="009F7784"/>
    <w:rsid w:val="00A12796"/>
    <w:rsid w:val="00A13D7D"/>
    <w:rsid w:val="00A15558"/>
    <w:rsid w:val="00A30308"/>
    <w:rsid w:val="00A37F71"/>
    <w:rsid w:val="00A4088F"/>
    <w:rsid w:val="00A42411"/>
    <w:rsid w:val="00A438BA"/>
    <w:rsid w:val="00A50873"/>
    <w:rsid w:val="00A55CCC"/>
    <w:rsid w:val="00A86F9B"/>
    <w:rsid w:val="00A92AB0"/>
    <w:rsid w:val="00AB6A27"/>
    <w:rsid w:val="00AC1D11"/>
    <w:rsid w:val="00AC4BC5"/>
    <w:rsid w:val="00AC570F"/>
    <w:rsid w:val="00AC782E"/>
    <w:rsid w:val="00AD1590"/>
    <w:rsid w:val="00B20B24"/>
    <w:rsid w:val="00B234C3"/>
    <w:rsid w:val="00B24DEB"/>
    <w:rsid w:val="00B30893"/>
    <w:rsid w:val="00B40316"/>
    <w:rsid w:val="00B543E8"/>
    <w:rsid w:val="00B55F5B"/>
    <w:rsid w:val="00B93838"/>
    <w:rsid w:val="00B961A9"/>
    <w:rsid w:val="00BA51AB"/>
    <w:rsid w:val="00BA6D02"/>
    <w:rsid w:val="00BB25E7"/>
    <w:rsid w:val="00BC0292"/>
    <w:rsid w:val="00BD0F68"/>
    <w:rsid w:val="00BD16F8"/>
    <w:rsid w:val="00BE5477"/>
    <w:rsid w:val="00C14975"/>
    <w:rsid w:val="00C17A1F"/>
    <w:rsid w:val="00C4225A"/>
    <w:rsid w:val="00C51A12"/>
    <w:rsid w:val="00C6650E"/>
    <w:rsid w:val="00C81DEE"/>
    <w:rsid w:val="00C87E3D"/>
    <w:rsid w:val="00C969EF"/>
    <w:rsid w:val="00CA1435"/>
    <w:rsid w:val="00CA164D"/>
    <w:rsid w:val="00CB0AF2"/>
    <w:rsid w:val="00CC436A"/>
    <w:rsid w:val="00CC4CC8"/>
    <w:rsid w:val="00CC70F7"/>
    <w:rsid w:val="00CD6019"/>
    <w:rsid w:val="00CD6DB2"/>
    <w:rsid w:val="00CE58F0"/>
    <w:rsid w:val="00CF1BB9"/>
    <w:rsid w:val="00D04E47"/>
    <w:rsid w:val="00D14E8F"/>
    <w:rsid w:val="00D15121"/>
    <w:rsid w:val="00D21A30"/>
    <w:rsid w:val="00D2571E"/>
    <w:rsid w:val="00D26E89"/>
    <w:rsid w:val="00D35456"/>
    <w:rsid w:val="00D35473"/>
    <w:rsid w:val="00D366FF"/>
    <w:rsid w:val="00D414CC"/>
    <w:rsid w:val="00D47AF9"/>
    <w:rsid w:val="00D54C33"/>
    <w:rsid w:val="00D55ADC"/>
    <w:rsid w:val="00D63B85"/>
    <w:rsid w:val="00D678E6"/>
    <w:rsid w:val="00D7204D"/>
    <w:rsid w:val="00D73CEC"/>
    <w:rsid w:val="00D82C45"/>
    <w:rsid w:val="00D86EDC"/>
    <w:rsid w:val="00D9775B"/>
    <w:rsid w:val="00DC748A"/>
    <w:rsid w:val="00DD4542"/>
    <w:rsid w:val="00DD4A8F"/>
    <w:rsid w:val="00DD734D"/>
    <w:rsid w:val="00DE34DC"/>
    <w:rsid w:val="00DF3B69"/>
    <w:rsid w:val="00DF648C"/>
    <w:rsid w:val="00E066A9"/>
    <w:rsid w:val="00E07D79"/>
    <w:rsid w:val="00E3416B"/>
    <w:rsid w:val="00E34E67"/>
    <w:rsid w:val="00E53484"/>
    <w:rsid w:val="00E673CE"/>
    <w:rsid w:val="00EA244B"/>
    <w:rsid w:val="00EA40F5"/>
    <w:rsid w:val="00EB7F7C"/>
    <w:rsid w:val="00EC005C"/>
    <w:rsid w:val="00ED3EC9"/>
    <w:rsid w:val="00ED5A36"/>
    <w:rsid w:val="00EE1458"/>
    <w:rsid w:val="00EF13BB"/>
    <w:rsid w:val="00EF1A5E"/>
    <w:rsid w:val="00EF2CFC"/>
    <w:rsid w:val="00EF34F2"/>
    <w:rsid w:val="00EF5D16"/>
    <w:rsid w:val="00F00820"/>
    <w:rsid w:val="00F13DDB"/>
    <w:rsid w:val="00F16594"/>
    <w:rsid w:val="00F17664"/>
    <w:rsid w:val="00F22FA3"/>
    <w:rsid w:val="00F2419B"/>
    <w:rsid w:val="00F27306"/>
    <w:rsid w:val="00F27927"/>
    <w:rsid w:val="00F30CC3"/>
    <w:rsid w:val="00F37F15"/>
    <w:rsid w:val="00F42BA8"/>
    <w:rsid w:val="00F729C6"/>
    <w:rsid w:val="00F87EBB"/>
    <w:rsid w:val="00FB77B8"/>
    <w:rsid w:val="00FD345D"/>
    <w:rsid w:val="00FD73A1"/>
    <w:rsid w:val="00FE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4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58DA"/>
  </w:style>
  <w:style w:type="paragraph" w:styleId="a6">
    <w:name w:val="footer"/>
    <w:basedOn w:val="a"/>
    <w:link w:val="a7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58DA"/>
  </w:style>
  <w:style w:type="character" w:styleId="a8">
    <w:name w:val="Hyperlink"/>
    <w:basedOn w:val="a0"/>
    <w:uiPriority w:val="99"/>
    <w:unhideWhenUsed/>
    <w:rsid w:val="007D7878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8407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4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58DA"/>
  </w:style>
  <w:style w:type="paragraph" w:styleId="a6">
    <w:name w:val="footer"/>
    <w:basedOn w:val="a"/>
    <w:link w:val="a7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58DA"/>
  </w:style>
  <w:style w:type="character" w:styleId="a8">
    <w:name w:val="Hyperlink"/>
    <w:basedOn w:val="a0"/>
    <w:uiPriority w:val="99"/>
    <w:unhideWhenUsed/>
    <w:rsid w:val="007D7878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840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2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orum-msk.org/material/economic/10809246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rf-party@yandex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9;&#1077;&#1088;&#1075;&#1077;&#1081;\Desktop\&#1096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</Template>
  <TotalTime>293</TotalTime>
  <Pages>1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Копылов</dc:creator>
  <cp:lastModifiedBy>Сергей Копылов</cp:lastModifiedBy>
  <cp:revision>12</cp:revision>
  <dcterms:created xsi:type="dcterms:W3CDTF">2015-05-21T00:10:00Z</dcterms:created>
  <dcterms:modified xsi:type="dcterms:W3CDTF">2015-05-21T05:31:00Z</dcterms:modified>
</cp:coreProperties>
</file>