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54" w:rsidRDefault="005A7C54" w:rsidP="005A7C54">
      <w:pPr>
        <w:pBdr>
          <w:bottom w:val="single" w:sz="4" w:space="1" w:color="auto"/>
        </w:pBd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СПРФ – Социалистическая партия Российской Федерации</w:t>
      </w:r>
    </w:p>
    <w:p w:rsidR="00736E3C" w:rsidRDefault="00992FD3" w:rsidP="00736E3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Или советская демократия – или капитализм</w:t>
      </w:r>
    </w:p>
    <w:p w:rsidR="00DD11AE" w:rsidRPr="00DD11AE" w:rsidRDefault="00DD11AE" w:rsidP="00736E3C">
      <w:p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(Первая часть – общая)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Путинские идеологи утверждают, что альтернативы капитализму нет. Это неправда. </w:t>
      </w:r>
      <w:r w:rsidR="001E2E75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льтернатива существует </w:t>
      </w:r>
      <w:r w:rsidR="001E2E75">
        <w:rPr>
          <w:rFonts w:ascii="Times New Roman" w:hAnsi="Times New Roman" w:cs="Times New Roman"/>
          <w:bCs/>
          <w:sz w:val="28"/>
          <w:szCs w:val="28"/>
        </w:rPr>
        <w:t>в виде советской демократии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C281E">
        <w:rPr>
          <w:rFonts w:ascii="Times New Roman" w:hAnsi="Times New Roman" w:cs="Times New Roman"/>
          <w:bCs/>
          <w:sz w:val="28"/>
          <w:szCs w:val="28"/>
        </w:rPr>
        <w:t>К примеру, о</w:t>
      </w:r>
      <w:r w:rsidR="001E2E75">
        <w:rPr>
          <w:rFonts w:ascii="Times New Roman" w:hAnsi="Times New Roman" w:cs="Times New Roman"/>
          <w:bCs/>
          <w:sz w:val="28"/>
          <w:szCs w:val="28"/>
        </w:rPr>
        <w:t>дна из базовых 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роблем </w:t>
      </w:r>
      <w:r w:rsidR="001E2E75">
        <w:rPr>
          <w:rFonts w:ascii="Times New Roman" w:hAnsi="Times New Roman" w:cs="Times New Roman"/>
          <w:bCs/>
          <w:sz w:val="28"/>
          <w:szCs w:val="28"/>
        </w:rPr>
        <w:t>научно-технической революции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заключается в </w:t>
      </w:r>
      <w:r w:rsidRPr="00992FD3">
        <w:rPr>
          <w:rFonts w:ascii="Times New Roman" w:hAnsi="Times New Roman" w:cs="Times New Roman"/>
          <w:bCs/>
          <w:sz w:val="28"/>
          <w:szCs w:val="28"/>
        </w:rPr>
        <w:t>повышенной ротации рабочей силы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1E2E75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Pr="00992FD3">
        <w:rPr>
          <w:rFonts w:ascii="Times New Roman" w:hAnsi="Times New Roman" w:cs="Times New Roman"/>
          <w:bCs/>
          <w:sz w:val="28"/>
          <w:szCs w:val="28"/>
        </w:rPr>
        <w:t>о качественная ротация невозможна без самоуправления трудовых коллективов на советских принципах</w:t>
      </w:r>
      <w:r w:rsidR="001E2E75">
        <w:rPr>
          <w:rFonts w:ascii="Times New Roman" w:hAnsi="Times New Roman" w:cs="Times New Roman"/>
          <w:bCs/>
          <w:sz w:val="28"/>
          <w:szCs w:val="28"/>
        </w:rPr>
        <w:t>, что и будем называть советской демократией</w:t>
      </w:r>
      <w:r w:rsidRPr="00992FD3">
        <w:rPr>
          <w:rFonts w:ascii="Times New Roman" w:hAnsi="Times New Roman" w:cs="Times New Roman"/>
          <w:bCs/>
          <w:sz w:val="28"/>
          <w:szCs w:val="28"/>
        </w:rPr>
        <w:t>. И если это будет сделано - капитализму конец.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>Путь от научной идеи к массовому производству сокращается в современном мире. Процесс обновления производственного аппарата и выпускаемой продукции ускоряется</w:t>
      </w:r>
      <w:r w:rsidR="001E2E75">
        <w:rPr>
          <w:rFonts w:ascii="Times New Roman" w:hAnsi="Times New Roman" w:cs="Times New Roman"/>
          <w:bCs/>
          <w:sz w:val="28"/>
          <w:szCs w:val="28"/>
        </w:rPr>
        <w:t>, и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разумеется, процесс подготовки и переподготовки кадров убыстряется точно также</w:t>
      </w:r>
      <w:r w:rsidR="001E2E7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92FD3">
        <w:rPr>
          <w:rFonts w:ascii="Times New Roman" w:hAnsi="Times New Roman" w:cs="Times New Roman"/>
          <w:bCs/>
          <w:sz w:val="28"/>
          <w:szCs w:val="28"/>
        </w:rPr>
        <w:t>То есть, говоря простым языком</w:t>
      </w:r>
      <w:r w:rsidR="001E2E7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92FD3">
        <w:rPr>
          <w:rFonts w:ascii="Times New Roman" w:hAnsi="Times New Roman" w:cs="Times New Roman"/>
          <w:bCs/>
          <w:sz w:val="28"/>
          <w:szCs w:val="28"/>
        </w:rPr>
        <w:t>кого-то придется увольнять</w:t>
      </w:r>
      <w:r w:rsidR="001E2E75">
        <w:rPr>
          <w:rFonts w:ascii="Times New Roman" w:hAnsi="Times New Roman" w:cs="Times New Roman"/>
          <w:bCs/>
          <w:sz w:val="28"/>
          <w:szCs w:val="28"/>
        </w:rPr>
        <w:t xml:space="preserve"> в крайнем случае.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И увольнять не только и не столько за пьянки и прогулы, к чему российский народ вроде бы 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как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привык – сколько за низкую квалификацию, к чему многие россияне не привыкли до сих пор. 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А теперь главное. </w:t>
      </w:r>
      <w:r w:rsidR="00104398">
        <w:rPr>
          <w:rFonts w:ascii="Times New Roman" w:hAnsi="Times New Roman" w:cs="Times New Roman"/>
          <w:bCs/>
          <w:sz w:val="28"/>
          <w:szCs w:val="28"/>
        </w:rPr>
        <w:t xml:space="preserve">Только сам и весь трудовой коллектив решит это наиважнейший вопрос лучше всего. Лучше и </w:t>
      </w:r>
      <w:r w:rsidRPr="00992FD3">
        <w:rPr>
          <w:rFonts w:ascii="Times New Roman" w:hAnsi="Times New Roman" w:cs="Times New Roman"/>
          <w:bCs/>
          <w:sz w:val="28"/>
          <w:szCs w:val="28"/>
        </w:rPr>
        <w:t>директор</w:t>
      </w:r>
      <w:r w:rsidR="00104398">
        <w:rPr>
          <w:rFonts w:ascii="Times New Roman" w:hAnsi="Times New Roman" w:cs="Times New Roman"/>
          <w:bCs/>
          <w:sz w:val="28"/>
          <w:szCs w:val="28"/>
        </w:rPr>
        <w:t>а</w:t>
      </w:r>
      <w:r w:rsidRPr="00992FD3">
        <w:rPr>
          <w:rFonts w:ascii="Times New Roman" w:hAnsi="Times New Roman" w:cs="Times New Roman"/>
          <w:bCs/>
          <w:sz w:val="28"/>
          <w:szCs w:val="28"/>
        </w:rPr>
        <w:t>, спущенн</w:t>
      </w:r>
      <w:r w:rsidR="00104398">
        <w:rPr>
          <w:rFonts w:ascii="Times New Roman" w:hAnsi="Times New Roman" w:cs="Times New Roman"/>
          <w:bCs/>
          <w:sz w:val="28"/>
          <w:szCs w:val="28"/>
        </w:rPr>
        <w:t>ого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сверху, как это было в прошлом СССР</w:t>
      </w:r>
      <w:r w:rsidR="009B5891">
        <w:rPr>
          <w:rFonts w:ascii="Times New Roman" w:hAnsi="Times New Roman" w:cs="Times New Roman"/>
          <w:bCs/>
          <w:sz w:val="28"/>
          <w:szCs w:val="28"/>
        </w:rPr>
        <w:t>;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4398">
        <w:rPr>
          <w:rFonts w:ascii="Times New Roman" w:hAnsi="Times New Roman" w:cs="Times New Roman"/>
          <w:bCs/>
          <w:sz w:val="28"/>
          <w:szCs w:val="28"/>
        </w:rPr>
        <w:t xml:space="preserve">лучше </w:t>
      </w:r>
      <w:r w:rsidR="00104398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992FD3">
        <w:rPr>
          <w:rFonts w:ascii="Times New Roman" w:hAnsi="Times New Roman" w:cs="Times New Roman"/>
          <w:bCs/>
          <w:sz w:val="28"/>
          <w:szCs w:val="28"/>
        </w:rPr>
        <w:t>наемн</w:t>
      </w:r>
      <w:r w:rsidR="00104398">
        <w:rPr>
          <w:rFonts w:ascii="Times New Roman" w:hAnsi="Times New Roman" w:cs="Times New Roman"/>
          <w:bCs/>
          <w:sz w:val="28"/>
          <w:szCs w:val="28"/>
        </w:rPr>
        <w:t>ого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менеджер</w:t>
      </w:r>
      <w:r w:rsidR="00104398">
        <w:rPr>
          <w:rFonts w:ascii="Times New Roman" w:hAnsi="Times New Roman" w:cs="Times New Roman"/>
          <w:bCs/>
          <w:sz w:val="28"/>
          <w:szCs w:val="28"/>
        </w:rPr>
        <w:t>а</w:t>
      </w:r>
      <w:r w:rsidR="009B5891">
        <w:rPr>
          <w:rFonts w:ascii="Times New Roman" w:hAnsi="Times New Roman" w:cs="Times New Roman"/>
          <w:bCs/>
          <w:sz w:val="28"/>
          <w:szCs w:val="28"/>
        </w:rPr>
        <w:t xml:space="preserve"> от капитала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(сам</w:t>
      </w:r>
      <w:r w:rsidR="00104398">
        <w:rPr>
          <w:rFonts w:ascii="Times New Roman" w:hAnsi="Times New Roman" w:cs="Times New Roman"/>
          <w:bCs/>
          <w:sz w:val="28"/>
          <w:szCs w:val="28"/>
        </w:rPr>
        <w:t>ого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капиталист</w:t>
      </w:r>
      <w:r w:rsidR="00104398">
        <w:rPr>
          <w:rFonts w:ascii="Times New Roman" w:hAnsi="Times New Roman" w:cs="Times New Roman"/>
          <w:bCs/>
          <w:sz w:val="28"/>
          <w:szCs w:val="28"/>
        </w:rPr>
        <w:t>а).</w:t>
      </w:r>
      <w:r w:rsidR="009B58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Наши предки по этому поводу говорили просто, но верно – одна голова хорошо, а две лучше. Проблема совсем в другом – чтобы это была настоящая демократия, а не подделка под нее. А </w:t>
      </w:r>
      <w:r w:rsidR="00DC281E">
        <w:rPr>
          <w:rFonts w:ascii="Times New Roman" w:hAnsi="Times New Roman" w:cs="Times New Roman"/>
          <w:bCs/>
          <w:sz w:val="28"/>
          <w:szCs w:val="28"/>
        </w:rPr>
        <w:t>для настоящей демократии</w:t>
      </w:r>
      <w:r w:rsidR="009B5891">
        <w:rPr>
          <w:rFonts w:ascii="Times New Roman" w:hAnsi="Times New Roman" w:cs="Times New Roman"/>
          <w:bCs/>
          <w:sz w:val="28"/>
          <w:szCs w:val="28"/>
        </w:rPr>
        <w:t xml:space="preserve"> как раз и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нужны именно советские выборы и именно </w:t>
      </w:r>
      <w:r w:rsidR="009B5891">
        <w:rPr>
          <w:rFonts w:ascii="Times New Roman" w:hAnsi="Times New Roman" w:cs="Times New Roman"/>
          <w:bCs/>
          <w:sz w:val="28"/>
          <w:szCs w:val="28"/>
        </w:rPr>
        <w:t xml:space="preserve">в рамках всего </w:t>
      </w:r>
      <w:r w:rsidRPr="00992FD3">
        <w:rPr>
          <w:rFonts w:ascii="Times New Roman" w:hAnsi="Times New Roman" w:cs="Times New Roman"/>
          <w:bCs/>
          <w:sz w:val="28"/>
          <w:szCs w:val="28"/>
        </w:rPr>
        <w:t>трудового коллектива. Раньше этого не было – сейчас должно быть непременно.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>Но прежде надо еще раз</w:t>
      </w:r>
      <w:r w:rsidR="00104398">
        <w:rPr>
          <w:rFonts w:ascii="Times New Roman" w:hAnsi="Times New Roman" w:cs="Times New Roman"/>
          <w:bCs/>
          <w:sz w:val="28"/>
          <w:szCs w:val="28"/>
        </w:rPr>
        <w:t xml:space="preserve"> предупредить 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критиков </w:t>
      </w:r>
      <w:r w:rsidRPr="00992FD3">
        <w:rPr>
          <w:rFonts w:ascii="Times New Roman" w:hAnsi="Times New Roman" w:cs="Times New Roman"/>
          <w:bCs/>
          <w:sz w:val="28"/>
          <w:szCs w:val="28"/>
        </w:rPr>
        <w:t>«от анархо-синдикализма», которые не понимают, что означает этот термин, но носятся с ним как нищий с сумой - что советские выборы не существуют без централизма. Если нет централизма – нет и советских выборов как таковых. К примеру, если такой-то трудовой коллектив запорол все дело (что на практике будет редкостью) –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социалистический «центр» имеет полное право разогнать </w:t>
      </w:r>
      <w:r w:rsidR="00104398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к чертовой матери и набрать другой. Подробнее об этом чуть ниже. 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Главное, что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говорить в таких условиях об анархо-синдикализме это быть наивным дитятей, у которого «политический» темперамент лезет из ушей, а учиться неохота, то есть банально прочитать определение «анархо-синдикализма» в словаре желания нет, отсюда и прет «сверхреволюционный» бред. Ну что поделать – надо подождать, когда подобные 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деятели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прочтут </w:t>
      </w:r>
      <w:r w:rsidR="00133536">
        <w:rPr>
          <w:rFonts w:ascii="Times New Roman" w:hAnsi="Times New Roman" w:cs="Times New Roman"/>
          <w:bCs/>
          <w:sz w:val="28"/>
          <w:szCs w:val="28"/>
        </w:rPr>
        <w:t>хоть одну конституцию времен СССР</w:t>
      </w:r>
      <w:r w:rsidRPr="00992FD3">
        <w:rPr>
          <w:rFonts w:ascii="Times New Roman" w:hAnsi="Times New Roman" w:cs="Times New Roman"/>
          <w:bCs/>
          <w:sz w:val="28"/>
          <w:szCs w:val="28"/>
        </w:rPr>
        <w:t>.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>Итого, ни один директор не может знать</w:t>
      </w:r>
      <w:r w:rsidR="00133536">
        <w:rPr>
          <w:rFonts w:ascii="Times New Roman" w:hAnsi="Times New Roman" w:cs="Times New Roman"/>
          <w:bCs/>
          <w:sz w:val="28"/>
          <w:szCs w:val="28"/>
        </w:rPr>
        <w:t xml:space="preserve"> о способностях всех работников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, тем более в большом трудовом коллективе. Это 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фактически </w:t>
      </w:r>
      <w:r w:rsidRPr="00992FD3">
        <w:rPr>
          <w:rFonts w:ascii="Times New Roman" w:hAnsi="Times New Roman" w:cs="Times New Roman"/>
          <w:bCs/>
          <w:sz w:val="28"/>
          <w:szCs w:val="28"/>
        </w:rPr>
        <w:t>нереально</w:t>
      </w:r>
      <w:r w:rsidR="00DC281E">
        <w:rPr>
          <w:rFonts w:ascii="Times New Roman" w:hAnsi="Times New Roman" w:cs="Times New Roman"/>
          <w:bCs/>
          <w:sz w:val="28"/>
          <w:szCs w:val="28"/>
        </w:rPr>
        <w:t>, потому что нельзя объять необъятное</w:t>
      </w:r>
      <w:r w:rsidRPr="00992FD3">
        <w:rPr>
          <w:rFonts w:ascii="Times New Roman" w:hAnsi="Times New Roman" w:cs="Times New Roman"/>
          <w:bCs/>
          <w:sz w:val="28"/>
          <w:szCs w:val="28"/>
        </w:rPr>
        <w:t>. Более того</w:t>
      </w:r>
      <w:r w:rsidR="00DC281E">
        <w:rPr>
          <w:rFonts w:ascii="Times New Roman" w:hAnsi="Times New Roman" w:cs="Times New Roman"/>
          <w:bCs/>
          <w:sz w:val="28"/>
          <w:szCs w:val="28"/>
        </w:rPr>
        <w:t xml:space="preserve">, сама администрация может быть отнюдь не на должном уровне, что встречается сплошь и рядом.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Если при старой технологии </w:t>
      </w:r>
      <w:r w:rsidR="00133536">
        <w:rPr>
          <w:rFonts w:ascii="Times New Roman" w:hAnsi="Times New Roman" w:cs="Times New Roman"/>
          <w:bCs/>
          <w:sz w:val="28"/>
          <w:szCs w:val="28"/>
        </w:rPr>
        <w:t xml:space="preserve">управленцы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еще что-то фурычили – то при новой будет завал. Поэтому лучше всего сложнейший комплекс проблем по внедрению новой технологии вплоть до </w:t>
      </w:r>
      <w:r w:rsidR="00133536">
        <w:rPr>
          <w:rFonts w:ascii="Times New Roman" w:hAnsi="Times New Roman" w:cs="Times New Roman"/>
          <w:bCs/>
          <w:sz w:val="28"/>
          <w:szCs w:val="28"/>
        </w:rPr>
        <w:t xml:space="preserve">больнейшего вопроса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расстановки рабочей силы решит синергия, мультипликация демократического управления через выборы. И ничего более умного не было и не будет никогда. Как была одна голова хорошо, а две лучше – так и останется на века. Как рождалась истина в споре – так и будет </w:t>
      </w:r>
      <w:r w:rsidRPr="00992FD3">
        <w:rPr>
          <w:rFonts w:ascii="Times New Roman" w:hAnsi="Times New Roman" w:cs="Times New Roman"/>
          <w:bCs/>
          <w:sz w:val="28"/>
          <w:szCs w:val="28"/>
        </w:rPr>
        <w:lastRenderedPageBreak/>
        <w:t>рождаться. Как был человек продуктом социальных отношений – так и останется. Это его изначальная и вечная природа.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 xml:space="preserve">То есть, чтобы не растекаться мыслью по древу, молодой читатель этих строк может спросить своих родителей, как они выбирали, к примеру, в городской или областной Совет народных депутатов при СССР – и точно также, абсолютно точно также, то есть на принципах </w:t>
      </w:r>
      <w:r w:rsidRPr="00992F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постоянного и все более широкого привлечения трудящихся к управлению; демократический централизм; Советы – работающие корпорации; коллегиальность; гласность; законность</w:t>
      </w:r>
      <w:r w:rsidRPr="00992FD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92FD3">
        <w:rPr>
          <w:rFonts w:ascii="Times New Roman" w:hAnsi="Times New Roman" w:cs="Times New Roman"/>
          <w:bCs/>
          <w:sz w:val="28"/>
          <w:szCs w:val="28"/>
        </w:rPr>
        <w:t>– надо выбирать в Совет трудового коллектива на каждом предприятии и сообща решать вопросы научно-технической революции. (Может быть, в силовых структурах не надо выборов</w:t>
      </w:r>
      <w:r w:rsidR="001335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2FD3">
        <w:rPr>
          <w:rFonts w:ascii="Times New Roman" w:hAnsi="Times New Roman" w:cs="Times New Roman"/>
          <w:bCs/>
          <w:sz w:val="28"/>
          <w:szCs w:val="28"/>
        </w:rPr>
        <w:t>– но это как раз то</w:t>
      </w:r>
      <w:r w:rsidR="00133536">
        <w:rPr>
          <w:rFonts w:ascii="Times New Roman" w:hAnsi="Times New Roman" w:cs="Times New Roman"/>
          <w:bCs/>
          <w:sz w:val="28"/>
          <w:szCs w:val="28"/>
        </w:rPr>
        <w:t xml:space="preserve"> исключение</w:t>
      </w:r>
      <w:r w:rsidRPr="00992FD3">
        <w:rPr>
          <w:rFonts w:ascii="Times New Roman" w:hAnsi="Times New Roman" w:cs="Times New Roman"/>
          <w:bCs/>
          <w:sz w:val="28"/>
          <w:szCs w:val="28"/>
        </w:rPr>
        <w:t>, котор</w:t>
      </w:r>
      <w:r w:rsidR="00133536">
        <w:rPr>
          <w:rFonts w:ascii="Times New Roman" w:hAnsi="Times New Roman" w:cs="Times New Roman"/>
          <w:bCs/>
          <w:sz w:val="28"/>
          <w:szCs w:val="28"/>
        </w:rPr>
        <w:t>ое только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подтверждает правило.) То есть «фишка», как говорит молодежь, в том, чтобы механизм советских выборов продвинуть именно до уровня трудового коллектива. Это продвижение советской демократии еще более вглубь народа и даст огромный, просто потрясающий эффект по внедрению НТР. Никто кроме самих работающих не знает лучше, кто как работает. Кто на своем месте, кого надо отправить подучиться, а кто лентяйничает при каждом удобном случае.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И даже допустим, отдельный трудовой коллектив запорол все дело. Допустим, он напился в стельку, как любят щеголять ложной «правдой жизни» идеологи буржуазии, хотя фактически это нереально, потому что всем семьи </w:t>
      </w:r>
      <w:r w:rsidR="00133536" w:rsidRPr="00992FD3">
        <w:rPr>
          <w:rFonts w:ascii="Times New Roman" w:hAnsi="Times New Roman" w:cs="Times New Roman"/>
          <w:bCs/>
          <w:sz w:val="28"/>
          <w:szCs w:val="28"/>
        </w:rPr>
        <w:t xml:space="preserve">кормить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надо - но допустим такой маразм для полной доказательности. Ну так все равно можно отправить на это предприятие актив с другого, нормального предприятия и они наведут порядок. «Оптимистическую трагедию» или «Поднятую целину» читали?.. Примерно так. </w:t>
      </w:r>
      <w:r w:rsidR="00133536">
        <w:rPr>
          <w:rFonts w:ascii="Times New Roman" w:hAnsi="Times New Roman" w:cs="Times New Roman"/>
          <w:bCs/>
          <w:sz w:val="28"/>
          <w:szCs w:val="28"/>
        </w:rPr>
        <w:t xml:space="preserve">Трудности будут, особенно на первых порах, но давайте решим сразу, </w:t>
      </w:r>
      <w:r w:rsidRPr="00992FD3">
        <w:rPr>
          <w:rFonts w:ascii="Times New Roman" w:hAnsi="Times New Roman" w:cs="Times New Roman"/>
          <w:bCs/>
          <w:sz w:val="28"/>
          <w:szCs w:val="28"/>
        </w:rPr>
        <w:t>кого будет больше при нынешнем уровне производительных сил – нормальных трудовых коллективов или безответственных?.. Конечно, нормальных будет больше. А отсюда высокая эффективность по внедрению НТР будет гарантированной</w:t>
      </w:r>
      <w:r w:rsidR="00133536">
        <w:rPr>
          <w:rFonts w:ascii="Times New Roman" w:hAnsi="Times New Roman" w:cs="Times New Roman"/>
          <w:bCs/>
          <w:sz w:val="28"/>
          <w:szCs w:val="28"/>
        </w:rPr>
        <w:t>, оптимальной, масштабной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33536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>Но тогда почему речь идет о повышенной ротации, а не о безработице?!.. Вроде бы «умный» читатель может заметить – хоть так, хоть этак, все равно получается безработица. Хоть капиталист выгонит энное число работников на улицу</w:t>
      </w:r>
      <w:r w:rsidR="00133536">
        <w:rPr>
          <w:rFonts w:ascii="Times New Roman" w:hAnsi="Times New Roman" w:cs="Times New Roman"/>
          <w:bCs/>
          <w:sz w:val="28"/>
          <w:szCs w:val="28"/>
        </w:rPr>
        <w:t xml:space="preserve"> в погоне за НТР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, хоть то же самое сделает трудовой коллектив в виде СТК – суть-то одна. </w:t>
      </w:r>
      <w:r w:rsidRPr="00992FD3">
        <w:rPr>
          <w:rFonts w:ascii="Times New Roman" w:hAnsi="Times New Roman" w:cs="Times New Roman"/>
          <w:b/>
          <w:bCs/>
          <w:sz w:val="28"/>
          <w:szCs w:val="28"/>
        </w:rPr>
        <w:t>Нет – суть разная!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И весьма! 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>Начнем чуть-чуть сначала в этом смысле. Капитализм выжива</w:t>
      </w:r>
      <w:r w:rsidR="00133536">
        <w:rPr>
          <w:rFonts w:ascii="Times New Roman" w:hAnsi="Times New Roman" w:cs="Times New Roman"/>
          <w:bCs/>
          <w:sz w:val="28"/>
          <w:szCs w:val="28"/>
        </w:rPr>
        <w:t>ет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двумя путями – сы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рьевым и индустриальным. Первый </w:t>
      </w:r>
      <w:r w:rsidRPr="00992FD3">
        <w:rPr>
          <w:rFonts w:ascii="Times New Roman" w:hAnsi="Times New Roman" w:cs="Times New Roman"/>
          <w:bCs/>
          <w:sz w:val="28"/>
          <w:szCs w:val="28"/>
        </w:rPr>
        <w:t>процветает в России</w:t>
      </w:r>
      <w:r w:rsidR="00457A6A">
        <w:rPr>
          <w:rFonts w:ascii="Times New Roman" w:hAnsi="Times New Roman" w:cs="Times New Roman"/>
          <w:bCs/>
          <w:sz w:val="28"/>
          <w:szCs w:val="28"/>
        </w:rPr>
        <w:t>, Норвегии, отчасти Канаде и латиноамериканских странах с большей или меньшей долей умелости.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То есть российский капитал не гонится так уж массово за НТР, сидит на продаже сырья, численность рабо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тающих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не сокращается 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заметно </w:t>
      </w:r>
      <w:r w:rsidRPr="00992FD3">
        <w:rPr>
          <w:rFonts w:ascii="Times New Roman" w:hAnsi="Times New Roman" w:cs="Times New Roman"/>
          <w:bCs/>
          <w:sz w:val="28"/>
          <w:szCs w:val="28"/>
        </w:rPr>
        <w:t>из-за старых фондов и большой доли ручного труда. Но стоит заметить, что это всего лишь пролонгация, отложение кризиса</w:t>
      </w:r>
      <w:r w:rsidR="00457A6A">
        <w:rPr>
          <w:rFonts w:ascii="Times New Roman" w:hAnsi="Times New Roman" w:cs="Times New Roman"/>
          <w:bCs/>
          <w:sz w:val="28"/>
          <w:szCs w:val="28"/>
        </w:rPr>
        <w:t>. Этакий р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азмен количества на качество. Из-за отсутствия промышленной экспортной продукции упадок мировой цены на экспортное сырье может привести к такому резкому спаду, что будет кризис редкий, но меткий. Но все 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же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богатые природные ресурсы 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позволяют </w:t>
      </w:r>
      <w:r w:rsidRPr="00992FD3">
        <w:rPr>
          <w:rFonts w:ascii="Times New Roman" w:hAnsi="Times New Roman" w:cs="Times New Roman"/>
          <w:bCs/>
          <w:sz w:val="28"/>
          <w:szCs w:val="28"/>
        </w:rPr>
        <w:t>шиковать хотя бы на накопленных ранее финансовых запасах.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2FD3">
        <w:rPr>
          <w:rFonts w:ascii="Times New Roman" w:hAnsi="Times New Roman" w:cs="Times New Roman"/>
          <w:bCs/>
          <w:sz w:val="28"/>
          <w:szCs w:val="28"/>
        </w:rPr>
        <w:t>А «западные» буржуи, чтобы выжить в условиях ограниченных природных ресурсов, вынуждены идти более-менее индустриальным путем, то есть внедрять НТР побыстрее – но вытекающие отсюда увольнения тысяч людей не такая уж редкость обычно при реструктуризации крупных концернов и что вызывает массовые профсоюзные протесты, которые можно наблюдать в СМИ почти каждый год. Итого, проблема с безработицей на Западе набила оскомину и зачастую это именно результат реструктуризации корпораций, когда необходимость внедрения НТР играет не последнюю роль (если не первую зачастую).</w:t>
      </w:r>
    </w:p>
    <w:p w:rsidR="00992FD3" w:rsidRP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Но вот ведь в чем существенная разница – при социализме нет относительных кризисов перепроизводства. Если 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советские </w:t>
      </w:r>
      <w:r w:rsidRPr="00992FD3">
        <w:rPr>
          <w:rFonts w:ascii="Times New Roman" w:hAnsi="Times New Roman" w:cs="Times New Roman"/>
          <w:bCs/>
          <w:sz w:val="28"/>
          <w:szCs w:val="28"/>
        </w:rPr>
        <w:t>трудовые коллективы планируют экономическое развитие на базе внедрения НТР гораздо более точнее по сравнению с капиталом, отсюда рост предложения не расходится с ростом спроса в заметных формах. А раз предложение и производство постоянно растут,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 то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и потребность в трудовых ресурсах не ослабевает. Поэтому при социализме и существует именно повышенная ротация – а не хроническая безработица. Да, с одной стороны, развитие НТР заставляет в повышенном темпе по сравнению с прошлыми временами одни специальности отмирать, другие возникать, и для работника</w:t>
      </w:r>
      <w:r w:rsidR="00457A6A">
        <w:rPr>
          <w:rFonts w:ascii="Times New Roman" w:hAnsi="Times New Roman" w:cs="Times New Roman"/>
          <w:bCs/>
          <w:sz w:val="28"/>
          <w:szCs w:val="28"/>
        </w:rPr>
        <w:t xml:space="preserve"> и для всего общества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 это определенная проблема, так как надо переучиваться с одних навыков на другие все быстрее. Но с другой стороны, коль есть растущая потребность в трудовых ресурсах в результате сбалансированного роста спроса и предложения на базе социалистического планирования, безработица как хроническое явление отсутствует. </w:t>
      </w:r>
    </w:p>
    <w:p w:rsidR="00992FD3" w:rsidRDefault="00992FD3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Итого. Внедрение НТР без повышенной ротации рабочей силы не существует. Времена </w:t>
      </w:r>
      <w:r w:rsidR="00DD11AE">
        <w:rPr>
          <w:rFonts w:ascii="Times New Roman" w:hAnsi="Times New Roman" w:cs="Times New Roman"/>
          <w:bCs/>
          <w:sz w:val="28"/>
          <w:szCs w:val="28"/>
        </w:rPr>
        <w:t xml:space="preserve">благодушного </w:t>
      </w:r>
      <w:r w:rsidRPr="00992FD3">
        <w:rPr>
          <w:rFonts w:ascii="Times New Roman" w:hAnsi="Times New Roman" w:cs="Times New Roman"/>
          <w:bCs/>
          <w:sz w:val="28"/>
          <w:szCs w:val="28"/>
        </w:rPr>
        <w:t>б</w:t>
      </w:r>
      <w:r w:rsidR="00DD11AE">
        <w:rPr>
          <w:rFonts w:ascii="Times New Roman" w:hAnsi="Times New Roman" w:cs="Times New Roman"/>
          <w:bCs/>
          <w:sz w:val="28"/>
          <w:szCs w:val="28"/>
        </w:rPr>
        <w:t xml:space="preserve">уквально прошлого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СССР </w:t>
      </w:r>
      <w:r w:rsidR="00DD11AE" w:rsidRPr="00992FD3">
        <w:rPr>
          <w:rFonts w:ascii="Times New Roman" w:hAnsi="Times New Roman" w:cs="Times New Roman"/>
          <w:bCs/>
          <w:sz w:val="28"/>
          <w:szCs w:val="28"/>
        </w:rPr>
        <w:t>в этом смысле</w:t>
      </w:r>
      <w:r w:rsidR="00DD11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2FD3">
        <w:rPr>
          <w:rFonts w:ascii="Times New Roman" w:hAnsi="Times New Roman" w:cs="Times New Roman"/>
          <w:bCs/>
          <w:sz w:val="28"/>
          <w:szCs w:val="28"/>
        </w:rPr>
        <w:t xml:space="preserve">не вернутся. Это надо признать всем левым в России. Но оптимальная ротация без самоуправления трудовых коллективов </w:t>
      </w:r>
      <w:r w:rsidR="00DD11AE">
        <w:rPr>
          <w:rFonts w:ascii="Times New Roman" w:hAnsi="Times New Roman" w:cs="Times New Roman"/>
          <w:bCs/>
          <w:sz w:val="28"/>
          <w:szCs w:val="28"/>
        </w:rPr>
        <w:t xml:space="preserve">на советских принципах </w:t>
      </w:r>
      <w:r w:rsidRPr="00992FD3">
        <w:rPr>
          <w:rFonts w:ascii="Times New Roman" w:hAnsi="Times New Roman" w:cs="Times New Roman"/>
          <w:bCs/>
          <w:sz w:val="28"/>
          <w:szCs w:val="28"/>
        </w:rPr>
        <w:t>невозможна.</w:t>
      </w:r>
      <w:r w:rsidR="00DD11AE">
        <w:rPr>
          <w:rFonts w:ascii="Times New Roman" w:hAnsi="Times New Roman" w:cs="Times New Roman"/>
          <w:bCs/>
          <w:sz w:val="28"/>
          <w:szCs w:val="28"/>
        </w:rPr>
        <w:t xml:space="preserve"> То есть создается более современная, модернизированная советская система, которую в отличие от прежних рецидивов «военного коммунизма» можно назвать «советской демократией». </w:t>
      </w:r>
      <w:r w:rsidRPr="00992FD3">
        <w:rPr>
          <w:rFonts w:ascii="Times New Roman" w:hAnsi="Times New Roman" w:cs="Times New Roman"/>
          <w:bCs/>
          <w:sz w:val="28"/>
          <w:szCs w:val="28"/>
        </w:rPr>
        <w:t>Если сделаем так –</w:t>
      </w:r>
      <w:r w:rsidR="00DD11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2FD3">
        <w:rPr>
          <w:rFonts w:ascii="Times New Roman" w:hAnsi="Times New Roman" w:cs="Times New Roman"/>
          <w:bCs/>
          <w:sz w:val="28"/>
          <w:szCs w:val="28"/>
        </w:rPr>
        <w:t>капитали</w:t>
      </w:r>
      <w:r w:rsidR="00DD11AE">
        <w:rPr>
          <w:rFonts w:ascii="Times New Roman" w:hAnsi="Times New Roman" w:cs="Times New Roman"/>
          <w:bCs/>
          <w:sz w:val="28"/>
          <w:szCs w:val="28"/>
        </w:rPr>
        <w:t xml:space="preserve">зму </w:t>
      </w:r>
      <w:r w:rsidRPr="00992FD3">
        <w:rPr>
          <w:rFonts w:ascii="Times New Roman" w:hAnsi="Times New Roman" w:cs="Times New Roman"/>
          <w:bCs/>
          <w:sz w:val="28"/>
          <w:szCs w:val="28"/>
        </w:rPr>
        <w:t>конец.</w:t>
      </w:r>
    </w:p>
    <w:p w:rsidR="00DD11AE" w:rsidRPr="00992FD3" w:rsidRDefault="00DD11AE" w:rsidP="00992FD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(И если кто-то думает, что это лишь общие рассуждения, тот сильно ошибается. Если принцип верен – а он у нас верен – его при должном усердии можно применить вплоть до сферы ЖКХ. Как это более конкретно, покажем во второй части.)</w:t>
      </w:r>
      <w:bookmarkStart w:id="0" w:name="_GoBack"/>
      <w:bookmarkEnd w:id="0"/>
    </w:p>
    <w:p w:rsidR="00876A41" w:rsidRDefault="00876A41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B55F5B" w:rsidRPr="00D54C33" w:rsidRDefault="004D0166" w:rsidP="0062670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sprf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-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party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@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.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626703" w:rsidRPr="0062670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w:history="1"/>
      <w:r w:rsidR="007D7878" w:rsidRPr="00D54C33">
        <w:rPr>
          <w:rFonts w:ascii="Times New Roman" w:hAnsi="Times New Roman" w:cs="Times New Roman"/>
          <w:sz w:val="28"/>
          <w:szCs w:val="28"/>
        </w:rPr>
        <w:t xml:space="preserve"> </w:t>
      </w:r>
      <w:r w:rsidR="0068458E" w:rsidRPr="006845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D7D" w:rsidRPr="00631290" w:rsidRDefault="00675C83" w:rsidP="00100BF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63129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3D7D" w:rsidRPr="00631290" w:rsidSect="00005758">
      <w:footerReference w:type="default" r:id="rId9"/>
      <w:pgSz w:w="11906" w:h="16838" w:code="9"/>
      <w:pgMar w:top="170" w:right="454" w:bottom="170" w:left="45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166" w:rsidRDefault="004D0166" w:rsidP="001D58DA">
      <w:r>
        <w:separator/>
      </w:r>
    </w:p>
  </w:endnote>
  <w:endnote w:type="continuationSeparator" w:id="0">
    <w:p w:rsidR="004D0166" w:rsidRDefault="004D0166" w:rsidP="001D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228728"/>
      <w:docPartObj>
        <w:docPartGallery w:val="Page Numbers (Bottom of Page)"/>
        <w:docPartUnique/>
      </w:docPartObj>
    </w:sdtPr>
    <w:sdtEndPr/>
    <w:sdtContent>
      <w:p w:rsidR="001D58DA" w:rsidRDefault="001D58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166">
          <w:rPr>
            <w:noProof/>
          </w:rPr>
          <w:t>1</w:t>
        </w:r>
        <w:r>
          <w:fldChar w:fldCharType="end"/>
        </w:r>
      </w:p>
    </w:sdtContent>
  </w:sdt>
  <w:p w:rsidR="001D58DA" w:rsidRDefault="001D58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166" w:rsidRDefault="004D0166" w:rsidP="001D58DA">
      <w:r>
        <w:separator/>
      </w:r>
    </w:p>
  </w:footnote>
  <w:footnote w:type="continuationSeparator" w:id="0">
    <w:p w:rsidR="004D0166" w:rsidRDefault="004D0166" w:rsidP="001D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DE8"/>
    <w:multiLevelType w:val="hybridMultilevel"/>
    <w:tmpl w:val="AC14FA34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1C551234"/>
    <w:multiLevelType w:val="multilevel"/>
    <w:tmpl w:val="FFA0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0F022A"/>
    <w:multiLevelType w:val="hybridMultilevel"/>
    <w:tmpl w:val="499666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44E41"/>
    <w:multiLevelType w:val="multilevel"/>
    <w:tmpl w:val="D722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BF7782"/>
    <w:multiLevelType w:val="hybridMultilevel"/>
    <w:tmpl w:val="65085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D3"/>
    <w:rsid w:val="0000402E"/>
    <w:rsid w:val="00005758"/>
    <w:rsid w:val="00025270"/>
    <w:rsid w:val="00035D4E"/>
    <w:rsid w:val="0004784D"/>
    <w:rsid w:val="00064691"/>
    <w:rsid w:val="00066A31"/>
    <w:rsid w:val="0007408A"/>
    <w:rsid w:val="000815ED"/>
    <w:rsid w:val="000A72DA"/>
    <w:rsid w:val="000E4123"/>
    <w:rsid w:val="00100BF1"/>
    <w:rsid w:val="00104398"/>
    <w:rsid w:val="0010671E"/>
    <w:rsid w:val="00107327"/>
    <w:rsid w:val="001173C9"/>
    <w:rsid w:val="00123C53"/>
    <w:rsid w:val="00133536"/>
    <w:rsid w:val="00176C66"/>
    <w:rsid w:val="00182724"/>
    <w:rsid w:val="001A1BB2"/>
    <w:rsid w:val="001A3843"/>
    <w:rsid w:val="001A55EC"/>
    <w:rsid w:val="001C3774"/>
    <w:rsid w:val="001D58DA"/>
    <w:rsid w:val="001E2E75"/>
    <w:rsid w:val="0022204E"/>
    <w:rsid w:val="0025613E"/>
    <w:rsid w:val="00256DE8"/>
    <w:rsid w:val="0026644E"/>
    <w:rsid w:val="002730E2"/>
    <w:rsid w:val="00273A23"/>
    <w:rsid w:val="0028407C"/>
    <w:rsid w:val="0029325D"/>
    <w:rsid w:val="002B2BD0"/>
    <w:rsid w:val="002C1244"/>
    <w:rsid w:val="002D55AB"/>
    <w:rsid w:val="002E1B4E"/>
    <w:rsid w:val="002F3EA0"/>
    <w:rsid w:val="002F59BE"/>
    <w:rsid w:val="0031429C"/>
    <w:rsid w:val="00321E88"/>
    <w:rsid w:val="003240C6"/>
    <w:rsid w:val="0032741E"/>
    <w:rsid w:val="003423A0"/>
    <w:rsid w:val="003628FB"/>
    <w:rsid w:val="00364D04"/>
    <w:rsid w:val="00372A41"/>
    <w:rsid w:val="003A286A"/>
    <w:rsid w:val="003C2D31"/>
    <w:rsid w:val="003D07C8"/>
    <w:rsid w:val="003D48F5"/>
    <w:rsid w:val="003D5319"/>
    <w:rsid w:val="003D60DF"/>
    <w:rsid w:val="003E22D0"/>
    <w:rsid w:val="00405704"/>
    <w:rsid w:val="00430A87"/>
    <w:rsid w:val="00457A6A"/>
    <w:rsid w:val="00463FCA"/>
    <w:rsid w:val="004B68C2"/>
    <w:rsid w:val="004C348F"/>
    <w:rsid w:val="004C6918"/>
    <w:rsid w:val="004D0166"/>
    <w:rsid w:val="004D0AC4"/>
    <w:rsid w:val="004E10D3"/>
    <w:rsid w:val="00521E3D"/>
    <w:rsid w:val="005406E7"/>
    <w:rsid w:val="0055467A"/>
    <w:rsid w:val="00563766"/>
    <w:rsid w:val="0056775E"/>
    <w:rsid w:val="00567A9E"/>
    <w:rsid w:val="00567FDE"/>
    <w:rsid w:val="00593082"/>
    <w:rsid w:val="00597EC1"/>
    <w:rsid w:val="005A7C54"/>
    <w:rsid w:val="005B3112"/>
    <w:rsid w:val="005C6E4D"/>
    <w:rsid w:val="005E1751"/>
    <w:rsid w:val="005F5EB9"/>
    <w:rsid w:val="00600B20"/>
    <w:rsid w:val="00605039"/>
    <w:rsid w:val="00611227"/>
    <w:rsid w:val="00613E59"/>
    <w:rsid w:val="00626703"/>
    <w:rsid w:val="00631290"/>
    <w:rsid w:val="006404BC"/>
    <w:rsid w:val="00642872"/>
    <w:rsid w:val="006621CE"/>
    <w:rsid w:val="00672EF3"/>
    <w:rsid w:val="00675C83"/>
    <w:rsid w:val="00677C71"/>
    <w:rsid w:val="0068458E"/>
    <w:rsid w:val="006A1555"/>
    <w:rsid w:val="006A2632"/>
    <w:rsid w:val="006A4DF2"/>
    <w:rsid w:val="006E2F08"/>
    <w:rsid w:val="006E6824"/>
    <w:rsid w:val="00712DF5"/>
    <w:rsid w:val="00716645"/>
    <w:rsid w:val="00736E3C"/>
    <w:rsid w:val="00741199"/>
    <w:rsid w:val="00787A03"/>
    <w:rsid w:val="007B3371"/>
    <w:rsid w:val="007C0151"/>
    <w:rsid w:val="007D7878"/>
    <w:rsid w:val="007E51DE"/>
    <w:rsid w:val="007F3127"/>
    <w:rsid w:val="00801882"/>
    <w:rsid w:val="00805CA1"/>
    <w:rsid w:val="00821D98"/>
    <w:rsid w:val="00836CAE"/>
    <w:rsid w:val="00837A3F"/>
    <w:rsid w:val="008434F5"/>
    <w:rsid w:val="00853BF8"/>
    <w:rsid w:val="00864C2D"/>
    <w:rsid w:val="00876A41"/>
    <w:rsid w:val="00884FC7"/>
    <w:rsid w:val="00885C77"/>
    <w:rsid w:val="008978E4"/>
    <w:rsid w:val="008B3D4D"/>
    <w:rsid w:val="008E04BC"/>
    <w:rsid w:val="008F01B6"/>
    <w:rsid w:val="008F4CE9"/>
    <w:rsid w:val="008F6993"/>
    <w:rsid w:val="0090027D"/>
    <w:rsid w:val="00903B18"/>
    <w:rsid w:val="00907874"/>
    <w:rsid w:val="00923839"/>
    <w:rsid w:val="00931E4F"/>
    <w:rsid w:val="009337B1"/>
    <w:rsid w:val="00934A56"/>
    <w:rsid w:val="00952823"/>
    <w:rsid w:val="00961D64"/>
    <w:rsid w:val="0096304E"/>
    <w:rsid w:val="0096694F"/>
    <w:rsid w:val="00992FD3"/>
    <w:rsid w:val="009B5891"/>
    <w:rsid w:val="009B77B0"/>
    <w:rsid w:val="009B7A19"/>
    <w:rsid w:val="009E0C59"/>
    <w:rsid w:val="009F7784"/>
    <w:rsid w:val="00A12796"/>
    <w:rsid w:val="00A13D7D"/>
    <w:rsid w:val="00A15558"/>
    <w:rsid w:val="00A30308"/>
    <w:rsid w:val="00A37F71"/>
    <w:rsid w:val="00A438BA"/>
    <w:rsid w:val="00A50873"/>
    <w:rsid w:val="00A55CCC"/>
    <w:rsid w:val="00A86F9B"/>
    <w:rsid w:val="00A92AB0"/>
    <w:rsid w:val="00AB6A27"/>
    <w:rsid w:val="00AC1D11"/>
    <w:rsid w:val="00AC4BC5"/>
    <w:rsid w:val="00AC570F"/>
    <w:rsid w:val="00AC782E"/>
    <w:rsid w:val="00AD1590"/>
    <w:rsid w:val="00B20B24"/>
    <w:rsid w:val="00B234C3"/>
    <w:rsid w:val="00B24DEB"/>
    <w:rsid w:val="00B30893"/>
    <w:rsid w:val="00B40316"/>
    <w:rsid w:val="00B543E8"/>
    <w:rsid w:val="00B55F5B"/>
    <w:rsid w:val="00B93838"/>
    <w:rsid w:val="00BA51AB"/>
    <w:rsid w:val="00BA6D02"/>
    <w:rsid w:val="00BB25E7"/>
    <w:rsid w:val="00BC0292"/>
    <w:rsid w:val="00BD0F68"/>
    <w:rsid w:val="00BD16F8"/>
    <w:rsid w:val="00BD77AA"/>
    <w:rsid w:val="00BE5477"/>
    <w:rsid w:val="00C14975"/>
    <w:rsid w:val="00C51A12"/>
    <w:rsid w:val="00C81DEE"/>
    <w:rsid w:val="00C87E3D"/>
    <w:rsid w:val="00C969EF"/>
    <w:rsid w:val="00CA1435"/>
    <w:rsid w:val="00CA164D"/>
    <w:rsid w:val="00CB0AF2"/>
    <w:rsid w:val="00CC436A"/>
    <w:rsid w:val="00CC4CC8"/>
    <w:rsid w:val="00CC70F7"/>
    <w:rsid w:val="00CD6DB2"/>
    <w:rsid w:val="00CE58F0"/>
    <w:rsid w:val="00CF1BB9"/>
    <w:rsid w:val="00D04E47"/>
    <w:rsid w:val="00D14E8F"/>
    <w:rsid w:val="00D21A30"/>
    <w:rsid w:val="00D2571E"/>
    <w:rsid w:val="00D26E89"/>
    <w:rsid w:val="00D35456"/>
    <w:rsid w:val="00D35473"/>
    <w:rsid w:val="00D414CC"/>
    <w:rsid w:val="00D47AF9"/>
    <w:rsid w:val="00D54C33"/>
    <w:rsid w:val="00D55ADC"/>
    <w:rsid w:val="00D678E6"/>
    <w:rsid w:val="00D7204D"/>
    <w:rsid w:val="00D73CEC"/>
    <w:rsid w:val="00D82C45"/>
    <w:rsid w:val="00D86EDC"/>
    <w:rsid w:val="00DC281E"/>
    <w:rsid w:val="00DC748A"/>
    <w:rsid w:val="00DD11AE"/>
    <w:rsid w:val="00DD4542"/>
    <w:rsid w:val="00DD4A8F"/>
    <w:rsid w:val="00DD734D"/>
    <w:rsid w:val="00DE34DC"/>
    <w:rsid w:val="00DF3B69"/>
    <w:rsid w:val="00DF648C"/>
    <w:rsid w:val="00E066A9"/>
    <w:rsid w:val="00E07D79"/>
    <w:rsid w:val="00E3416B"/>
    <w:rsid w:val="00E53484"/>
    <w:rsid w:val="00E673CE"/>
    <w:rsid w:val="00EA40F5"/>
    <w:rsid w:val="00EB7F7C"/>
    <w:rsid w:val="00EC005C"/>
    <w:rsid w:val="00ED3EC9"/>
    <w:rsid w:val="00EE1458"/>
    <w:rsid w:val="00EF13BB"/>
    <w:rsid w:val="00EF1A5E"/>
    <w:rsid w:val="00EF2CFC"/>
    <w:rsid w:val="00EF34F2"/>
    <w:rsid w:val="00EF5D16"/>
    <w:rsid w:val="00F00820"/>
    <w:rsid w:val="00F13DDB"/>
    <w:rsid w:val="00F16594"/>
    <w:rsid w:val="00F22FA3"/>
    <w:rsid w:val="00F2419B"/>
    <w:rsid w:val="00F27306"/>
    <w:rsid w:val="00F27927"/>
    <w:rsid w:val="00F30CC3"/>
    <w:rsid w:val="00F37F15"/>
    <w:rsid w:val="00F42BA8"/>
    <w:rsid w:val="00F729C6"/>
    <w:rsid w:val="00F87EBB"/>
    <w:rsid w:val="00FB77B8"/>
    <w:rsid w:val="00FD345D"/>
    <w:rsid w:val="00FD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f-party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9;&#1077;&#1088;&#1075;&#1077;&#1081;\Desktop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74</TotalTime>
  <Pages>1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Копылов</dc:creator>
  <cp:lastModifiedBy>Сергей Копылов</cp:lastModifiedBy>
  <cp:revision>3</cp:revision>
  <dcterms:created xsi:type="dcterms:W3CDTF">2015-03-26T10:57:00Z</dcterms:created>
  <dcterms:modified xsi:type="dcterms:W3CDTF">2015-03-26T12:12:00Z</dcterms:modified>
</cp:coreProperties>
</file>